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82180" w:rsidP="00DC1479" w:rsidRDefault="00F82180" w14:paraId="367FDF5A" w14:textId="62A8582F"/>
    <w:p w:rsidRPr="00DC1479" w:rsidR="00F82180" w:rsidP="00DC1479" w:rsidRDefault="00F82180" w14:paraId="45F75FB3" w14:textId="77777777"/>
    <w:p w:rsidR="00DC1479" w:rsidP="00DC1479" w:rsidRDefault="00DC1479" w14:paraId="523F12A0" w14:textId="48566411">
      <w:pPr>
        <w:pStyle w:val="Heading1"/>
      </w:pPr>
      <w:r>
        <w:t xml:space="preserve">Application for employment </w:t>
      </w:r>
    </w:p>
    <w:p w:rsidR="00DC1479" w:rsidP="008553DA" w:rsidRDefault="00DC1479" w14:paraId="14860758" w14:textId="44405FDF">
      <w:pPr>
        <w:rPr>
          <w:rStyle w:val="Strong"/>
          <w:b w:val="0"/>
          <w:bCs w:val="0"/>
        </w:rPr>
      </w:pPr>
      <w:r w:rsidRPr="36918373" w:rsidR="00DC1479">
        <w:rPr>
          <w:rStyle w:val="Strong"/>
          <w:b w:val="0"/>
          <w:bCs w:val="0"/>
        </w:rPr>
        <w:t xml:space="preserve">Please complete all sections of this </w:t>
      </w:r>
      <w:r w:rsidRPr="36918373" w:rsidR="0043566B">
        <w:rPr>
          <w:rStyle w:val="Strong"/>
          <w:b w:val="0"/>
          <w:bCs w:val="0"/>
        </w:rPr>
        <w:t>application and</w:t>
      </w:r>
      <w:r w:rsidRPr="36918373" w:rsidR="00DC1479">
        <w:rPr>
          <w:rStyle w:val="Strong"/>
          <w:b w:val="0"/>
          <w:bCs w:val="0"/>
        </w:rPr>
        <w:t xml:space="preserve"> return via email to </w:t>
      </w:r>
      <w:r w:rsidRPr="36918373" w:rsidR="42C51D0F">
        <w:rPr>
          <w:rStyle w:val="Strong"/>
          <w:b w:val="1"/>
          <w:bCs w:val="1"/>
        </w:rPr>
        <w:t>lauren</w:t>
      </w:r>
      <w:r w:rsidRPr="36918373" w:rsidR="00DC1479">
        <w:rPr>
          <w:rStyle w:val="Strong"/>
        </w:rPr>
        <w:t>@volunteer.ie</w:t>
      </w:r>
      <w:r w:rsidRPr="36918373" w:rsidR="00DC1479">
        <w:rPr>
          <w:rStyle w:val="Strong"/>
          <w:b w:val="0"/>
          <w:bCs w:val="0"/>
        </w:rPr>
        <w:t xml:space="preserve"> </w:t>
      </w:r>
      <w:r w:rsidRPr="36918373" w:rsidR="00956969">
        <w:rPr>
          <w:rStyle w:val="Strong"/>
          <w:b w:val="0"/>
          <w:bCs w:val="0"/>
        </w:rPr>
        <w:t>by 5pm</w:t>
      </w:r>
      <w:r w:rsidRPr="36918373" w:rsidR="509FF34B">
        <w:rPr>
          <w:rStyle w:val="Strong"/>
          <w:b w:val="0"/>
          <w:bCs w:val="0"/>
        </w:rPr>
        <w:t xml:space="preserve"> Friday July 19</w:t>
      </w:r>
      <w:r w:rsidRPr="36918373" w:rsidR="509FF34B">
        <w:rPr>
          <w:rStyle w:val="Strong"/>
          <w:b w:val="0"/>
          <w:bCs w:val="0"/>
          <w:vertAlign w:val="superscript"/>
        </w:rPr>
        <w:t>th</w:t>
      </w:r>
      <w:r w:rsidRPr="36918373" w:rsidR="509FF34B">
        <w:rPr>
          <w:rStyle w:val="Strong"/>
          <w:b w:val="0"/>
          <w:bCs w:val="0"/>
        </w:rPr>
        <w:t xml:space="preserve"> 2024.</w:t>
      </w:r>
    </w:p>
    <w:p w:rsidRPr="00DC1479" w:rsidR="00F82180" w:rsidP="008553DA" w:rsidRDefault="00F82180" w14:paraId="502B2A69" w14:textId="77777777">
      <w:pPr>
        <w:rPr>
          <w:rStyle w:val="Strong"/>
          <w:b w:val="0"/>
          <w:bCs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251"/>
      </w:tblGrid>
      <w:tr w:rsidRPr="00DC1479" w:rsidR="00DC1479" w:rsidTr="36918373" w14:paraId="1D9BD61F" w14:textId="77777777">
        <w:tc>
          <w:tcPr>
            <w:tcW w:w="1980" w:type="dxa"/>
            <w:shd w:val="clear" w:color="auto" w:fill="DCE0F7" w:themeFill="text2" w:themeFillTint="1A"/>
            <w:tcMar/>
          </w:tcPr>
          <w:p w:rsidRPr="00DC1479" w:rsidR="00DC1479" w:rsidP="00DC1479" w:rsidRDefault="00DC1479" w14:paraId="0D6007BA" w14:textId="515A3A0B">
            <w:pPr>
              <w:spacing w:before="80" w:after="80"/>
              <w:rPr>
                <w:b/>
                <w:bCs/>
                <w:sz w:val="20"/>
                <w:szCs w:val="20"/>
              </w:rPr>
            </w:pPr>
            <w:r w:rsidRPr="00DC1479">
              <w:rPr>
                <w:b/>
                <w:bCs/>
                <w:sz w:val="20"/>
                <w:szCs w:val="20"/>
              </w:rPr>
              <w:t>Post applied for:</w:t>
            </w:r>
          </w:p>
        </w:tc>
        <w:tc>
          <w:tcPr>
            <w:tcW w:w="7251" w:type="dxa"/>
            <w:tcMar/>
          </w:tcPr>
          <w:p w:rsidRPr="00DC1479" w:rsidR="00DC1479" w:rsidP="36918373" w:rsidRDefault="0043566B" w14:paraId="381520E5" w14:textId="5F6EA25D">
            <w:pPr>
              <w:spacing w:before="80" w:after="80"/>
              <w:rPr>
                <w:b w:val="1"/>
                <w:bCs w:val="1"/>
                <w:sz w:val="20"/>
                <w:szCs w:val="20"/>
              </w:rPr>
            </w:pPr>
            <w:r w:rsidRPr="36918373" w:rsidR="0043566B">
              <w:rPr>
                <w:b w:val="1"/>
                <w:bCs w:val="1"/>
                <w:sz w:val="20"/>
                <w:szCs w:val="20"/>
              </w:rPr>
              <w:t xml:space="preserve">Finance and </w:t>
            </w:r>
            <w:r w:rsidRPr="36918373" w:rsidR="210F27E4">
              <w:rPr>
                <w:b w:val="1"/>
                <w:bCs w:val="1"/>
                <w:sz w:val="20"/>
                <w:szCs w:val="20"/>
              </w:rPr>
              <w:t>Governance</w:t>
            </w:r>
            <w:r w:rsidRPr="36918373" w:rsidR="00956969">
              <w:rPr>
                <w:b w:val="1"/>
                <w:bCs w:val="1"/>
                <w:sz w:val="20"/>
                <w:szCs w:val="20"/>
              </w:rPr>
              <w:t xml:space="preserve"> </w:t>
            </w:r>
            <w:r w:rsidRPr="36918373" w:rsidR="00956969">
              <w:rPr>
                <w:b w:val="1"/>
                <w:bCs w:val="1"/>
                <w:sz w:val="20"/>
                <w:szCs w:val="20"/>
              </w:rPr>
              <w:t>Officer</w:t>
            </w:r>
          </w:p>
        </w:tc>
      </w:tr>
      <w:tr w:rsidRPr="00DC1479" w:rsidR="00DC1479" w:rsidTr="36918373" w14:paraId="408CD0D7" w14:textId="77777777">
        <w:tc>
          <w:tcPr>
            <w:tcW w:w="1980" w:type="dxa"/>
            <w:shd w:val="clear" w:color="auto" w:fill="DCE0F7" w:themeFill="text2" w:themeFillTint="1A"/>
            <w:tcMar/>
          </w:tcPr>
          <w:p w:rsidRPr="00DC1479" w:rsidR="00DC1479" w:rsidP="00DC1479" w:rsidRDefault="00DC1479" w14:paraId="7E72306F" w14:textId="33987AE9">
            <w:pPr>
              <w:spacing w:before="80" w:after="80"/>
              <w:rPr>
                <w:b/>
                <w:bCs/>
                <w:sz w:val="20"/>
                <w:szCs w:val="20"/>
              </w:rPr>
            </w:pPr>
            <w:r w:rsidRPr="00DC1479">
              <w:rPr>
                <w:b/>
                <w:bCs/>
                <w:sz w:val="20"/>
                <w:szCs w:val="20"/>
              </w:rPr>
              <w:t>Closing Date:</w:t>
            </w:r>
          </w:p>
        </w:tc>
        <w:tc>
          <w:tcPr>
            <w:tcW w:w="7251" w:type="dxa"/>
            <w:tcMar/>
          </w:tcPr>
          <w:p w:rsidRPr="00DC1479" w:rsidR="00DC1479" w:rsidP="36918373" w:rsidRDefault="00F57F2F" w14:paraId="7DB915F8" w14:textId="2938388B">
            <w:pPr>
              <w:pStyle w:val="Normal"/>
              <w:spacing w:before="80" w:after="80"/>
              <w:rPr>
                <w:rStyle w:val="Strong"/>
                <w:b w:val="0"/>
                <w:bCs w:val="0"/>
              </w:rPr>
            </w:pPr>
            <w:r w:rsidRPr="36918373" w:rsidR="4FEE281D">
              <w:rPr>
                <w:rStyle w:val="Strong"/>
                <w:b w:val="0"/>
                <w:bCs w:val="0"/>
              </w:rPr>
              <w:t>Friday July 19</w:t>
            </w:r>
            <w:r w:rsidRPr="36918373" w:rsidR="4FEE281D">
              <w:rPr>
                <w:rStyle w:val="Strong"/>
                <w:b w:val="0"/>
                <w:bCs w:val="0"/>
                <w:vertAlign w:val="superscript"/>
              </w:rPr>
              <w:t>th</w:t>
            </w:r>
            <w:r w:rsidRPr="36918373" w:rsidR="4FEE281D">
              <w:rPr>
                <w:rStyle w:val="Strong"/>
                <w:b w:val="0"/>
                <w:bCs w:val="0"/>
              </w:rPr>
              <w:t xml:space="preserve"> 2024</w:t>
            </w:r>
          </w:p>
        </w:tc>
      </w:tr>
      <w:tr w:rsidRPr="00DC1479" w:rsidR="00DC1479" w:rsidTr="36918373" w14:paraId="19BA2CFC" w14:textId="77777777">
        <w:tc>
          <w:tcPr>
            <w:tcW w:w="1980" w:type="dxa"/>
            <w:shd w:val="clear" w:color="auto" w:fill="DCE0F7" w:themeFill="text2" w:themeFillTint="1A"/>
            <w:tcMar/>
          </w:tcPr>
          <w:p w:rsidRPr="00DC1479" w:rsidR="00DC1479" w:rsidP="00DC1479" w:rsidRDefault="00DC1479" w14:paraId="7534AAC8" w14:textId="59313F67">
            <w:pPr>
              <w:spacing w:before="80" w:after="80"/>
              <w:rPr>
                <w:b/>
                <w:bCs/>
                <w:sz w:val="20"/>
                <w:szCs w:val="20"/>
              </w:rPr>
            </w:pPr>
            <w:r w:rsidRPr="00DC1479">
              <w:rPr>
                <w:b/>
                <w:bCs/>
                <w:sz w:val="20"/>
                <w:szCs w:val="20"/>
              </w:rPr>
              <w:t>Interviews:</w:t>
            </w:r>
          </w:p>
        </w:tc>
        <w:tc>
          <w:tcPr>
            <w:tcW w:w="7251" w:type="dxa"/>
            <w:tcMar/>
          </w:tcPr>
          <w:p w:rsidRPr="00DC1479" w:rsidR="00DC1479" w:rsidP="00DC1479" w:rsidRDefault="00F57F2F" w14:paraId="0088C354" w14:textId="05027F02">
            <w:pPr>
              <w:spacing w:before="80" w:after="80"/>
              <w:rPr>
                <w:sz w:val="20"/>
                <w:szCs w:val="20"/>
              </w:rPr>
            </w:pPr>
            <w:r w:rsidRPr="36918373" w:rsidR="4606810D">
              <w:rPr>
                <w:sz w:val="20"/>
                <w:szCs w:val="20"/>
              </w:rPr>
              <w:t>Thursday July 25</w:t>
            </w:r>
            <w:r w:rsidRPr="36918373" w:rsidR="4606810D">
              <w:rPr>
                <w:sz w:val="20"/>
                <w:szCs w:val="20"/>
                <w:vertAlign w:val="superscript"/>
              </w:rPr>
              <w:t>th</w:t>
            </w:r>
            <w:r w:rsidRPr="36918373" w:rsidR="4606810D">
              <w:rPr>
                <w:sz w:val="20"/>
                <w:szCs w:val="20"/>
              </w:rPr>
              <w:t xml:space="preserve"> 2024</w:t>
            </w:r>
          </w:p>
        </w:tc>
      </w:tr>
    </w:tbl>
    <w:p w:rsidRPr="00DC1479" w:rsidR="00DC1479" w:rsidP="00DC1479" w:rsidRDefault="00DC1479" w14:paraId="18C2A45F" w14:textId="7E28887B"/>
    <w:tbl>
      <w:tblPr>
        <w:tblW w:w="938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673"/>
        <w:gridCol w:w="2133"/>
        <w:gridCol w:w="627"/>
        <w:gridCol w:w="2508"/>
        <w:gridCol w:w="1146"/>
        <w:gridCol w:w="1296"/>
      </w:tblGrid>
      <w:tr w:rsidRPr="007E269F" w:rsidR="007E269F" w:rsidTr="007E269F" w14:paraId="67710B05" w14:textId="77777777">
        <w:trPr>
          <w:trHeight w:val="156"/>
        </w:trPr>
        <w:tc>
          <w:tcPr>
            <w:tcW w:w="9383" w:type="dxa"/>
            <w:gridSpan w:val="6"/>
            <w:shd w:val="clear" w:color="auto" w:fill="DCE0F7" w:themeFill="text1" w:themeFillTint="1A"/>
            <w:vAlign w:val="center"/>
          </w:tcPr>
          <w:p w:rsidRPr="007E269F" w:rsidR="007E269F" w:rsidP="007E269F" w:rsidRDefault="007E269F" w14:paraId="1E4F68B8" w14:textId="71933D1C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Personal details</w:t>
            </w:r>
          </w:p>
        </w:tc>
      </w:tr>
      <w:tr w:rsidRPr="007E269F" w:rsidR="007E269F" w:rsidTr="00E872B2" w14:paraId="5A3F2211" w14:textId="77777777">
        <w:trPr>
          <w:trHeight w:val="173"/>
        </w:trPr>
        <w:tc>
          <w:tcPr>
            <w:tcW w:w="9383" w:type="dxa"/>
            <w:gridSpan w:val="6"/>
            <w:shd w:val="clear" w:color="auto" w:fill="auto"/>
            <w:vAlign w:val="center"/>
          </w:tcPr>
          <w:p w:rsidRPr="007E269F" w:rsidR="007E269F" w:rsidP="007E269F" w:rsidRDefault="007E269F" w14:paraId="76C0B726" w14:textId="77777777">
            <w:pPr>
              <w:pStyle w:val="TableContent"/>
              <w:spacing w:before="80" w:after="80"/>
            </w:pPr>
            <w:r w:rsidRPr="007E269F">
              <w:t xml:space="preserve">Title: </w:t>
            </w:r>
          </w:p>
        </w:tc>
      </w:tr>
      <w:tr w:rsidRPr="007E269F" w:rsidR="007E269F" w:rsidTr="00E872B2" w14:paraId="31F958ED" w14:textId="77777777">
        <w:trPr>
          <w:trHeight w:val="222"/>
        </w:trPr>
        <w:tc>
          <w:tcPr>
            <w:tcW w:w="4433" w:type="dxa"/>
            <w:gridSpan w:val="3"/>
            <w:shd w:val="clear" w:color="auto" w:fill="auto"/>
            <w:vAlign w:val="center"/>
          </w:tcPr>
          <w:p w:rsidRPr="007E269F" w:rsidR="007E269F" w:rsidP="007E269F" w:rsidRDefault="007E269F" w14:paraId="430ACA5B" w14:textId="77777777">
            <w:pPr>
              <w:pStyle w:val="TableContent"/>
              <w:spacing w:before="80" w:after="80"/>
            </w:pPr>
            <w:r w:rsidRPr="007E269F">
              <w:t xml:space="preserve">Surname: </w:t>
            </w:r>
          </w:p>
        </w:tc>
        <w:tc>
          <w:tcPr>
            <w:tcW w:w="4950" w:type="dxa"/>
            <w:gridSpan w:val="3"/>
            <w:shd w:val="clear" w:color="auto" w:fill="auto"/>
            <w:vAlign w:val="center"/>
          </w:tcPr>
          <w:p w:rsidRPr="007E269F" w:rsidR="007E269F" w:rsidP="007E269F" w:rsidRDefault="007E269F" w14:paraId="1001D948" w14:textId="77777777">
            <w:pPr>
              <w:pStyle w:val="TableContent"/>
              <w:spacing w:before="80" w:after="80"/>
            </w:pPr>
            <w:r w:rsidRPr="007E269F">
              <w:t xml:space="preserve">Forename: </w:t>
            </w:r>
          </w:p>
        </w:tc>
      </w:tr>
      <w:tr w:rsidRPr="007E269F" w:rsidR="007E269F" w:rsidTr="00E872B2" w14:paraId="612AB9CB" w14:textId="77777777">
        <w:trPr>
          <w:trHeight w:val="324"/>
        </w:trPr>
        <w:tc>
          <w:tcPr>
            <w:tcW w:w="9383" w:type="dxa"/>
            <w:gridSpan w:val="6"/>
            <w:shd w:val="clear" w:color="auto" w:fill="auto"/>
            <w:vAlign w:val="center"/>
          </w:tcPr>
          <w:p w:rsidRPr="007E269F" w:rsidR="007E269F" w:rsidP="007E269F" w:rsidRDefault="007E269F" w14:paraId="45D557A9" w14:textId="77777777">
            <w:pPr>
              <w:pStyle w:val="TableContent"/>
              <w:spacing w:before="80" w:after="80"/>
            </w:pPr>
            <w:r w:rsidRPr="007E269F">
              <w:t xml:space="preserve">Address: </w:t>
            </w:r>
          </w:p>
          <w:p w:rsidRPr="007E269F" w:rsidR="007E269F" w:rsidP="007E269F" w:rsidRDefault="007E269F" w14:paraId="2490C6E3" w14:textId="77777777">
            <w:pPr>
              <w:pStyle w:val="TableContent"/>
              <w:spacing w:before="80" w:after="80"/>
            </w:pPr>
          </w:p>
        </w:tc>
      </w:tr>
      <w:tr w:rsidRPr="007E269F" w:rsidR="007E269F" w:rsidTr="00E872B2" w14:paraId="0948C70B" w14:textId="77777777">
        <w:trPr>
          <w:trHeight w:val="239"/>
        </w:trPr>
        <w:tc>
          <w:tcPr>
            <w:tcW w:w="4433" w:type="dxa"/>
            <w:gridSpan w:val="3"/>
            <w:shd w:val="clear" w:color="auto" w:fill="auto"/>
            <w:vAlign w:val="center"/>
          </w:tcPr>
          <w:p w:rsidRPr="007E269F" w:rsidR="007E269F" w:rsidP="007E269F" w:rsidRDefault="007E269F" w14:paraId="3F269DF4" w14:textId="77777777">
            <w:pPr>
              <w:pStyle w:val="TableContent"/>
              <w:spacing w:before="80" w:after="80"/>
            </w:pPr>
            <w:r w:rsidRPr="007E269F">
              <w:t xml:space="preserve">Telephone number: </w:t>
            </w:r>
          </w:p>
        </w:tc>
        <w:tc>
          <w:tcPr>
            <w:tcW w:w="4950" w:type="dxa"/>
            <w:gridSpan w:val="3"/>
            <w:shd w:val="clear" w:color="auto" w:fill="auto"/>
            <w:vAlign w:val="center"/>
          </w:tcPr>
          <w:p w:rsidRPr="007E269F" w:rsidR="007E269F" w:rsidP="007E269F" w:rsidRDefault="007E269F" w14:paraId="4786611F" w14:textId="77777777">
            <w:pPr>
              <w:pStyle w:val="TableContent"/>
              <w:spacing w:before="80" w:after="80"/>
            </w:pPr>
            <w:r w:rsidRPr="007E269F">
              <w:t xml:space="preserve">E-mail address: </w:t>
            </w:r>
          </w:p>
        </w:tc>
      </w:tr>
      <w:tr w:rsidRPr="007E269F" w:rsidR="007E269F" w:rsidTr="007E269F" w14:paraId="105DD354" w14:textId="77777777">
        <w:trPr>
          <w:trHeight w:val="188"/>
        </w:trPr>
        <w:tc>
          <w:tcPr>
            <w:tcW w:w="9383" w:type="dxa"/>
            <w:gridSpan w:val="6"/>
            <w:shd w:val="clear" w:color="auto" w:fill="DCE0F7" w:themeFill="text1" w:themeFillTint="1A"/>
            <w:vAlign w:val="center"/>
          </w:tcPr>
          <w:p w:rsidRPr="007E269F" w:rsidR="007E269F" w:rsidP="007E269F" w:rsidRDefault="007E269F" w14:paraId="4808B03C" w14:textId="61A3C109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Current or most recent employment (paid or unpaid)</w:t>
            </w:r>
          </w:p>
        </w:tc>
      </w:tr>
      <w:tr w:rsidRPr="007E269F" w:rsidR="007E269F" w:rsidTr="00E872B2" w14:paraId="501CFD35" w14:textId="77777777">
        <w:trPr>
          <w:trHeight w:val="173"/>
        </w:trPr>
        <w:tc>
          <w:tcPr>
            <w:tcW w:w="9383" w:type="dxa"/>
            <w:gridSpan w:val="6"/>
            <w:shd w:val="clear" w:color="auto" w:fill="auto"/>
          </w:tcPr>
          <w:p w:rsidRPr="007E269F" w:rsidR="007E269F" w:rsidP="007E269F" w:rsidRDefault="007E269F" w14:paraId="7A80F5B5" w14:textId="43151E61">
            <w:pPr>
              <w:pStyle w:val="TableContent"/>
              <w:spacing w:before="80" w:after="80"/>
            </w:pPr>
            <w:r w:rsidRPr="007E269F">
              <w:t xml:space="preserve">Name &amp; address of employer: </w:t>
            </w:r>
          </w:p>
          <w:p w:rsidRPr="007E269F" w:rsidR="007E269F" w:rsidP="007E269F" w:rsidRDefault="007E269F" w14:paraId="405F29CC" w14:textId="77777777">
            <w:pPr>
              <w:pStyle w:val="TableContent"/>
              <w:spacing w:before="80" w:after="80"/>
            </w:pPr>
          </w:p>
          <w:p w:rsidRPr="007E269F" w:rsidR="007E269F" w:rsidP="007E269F" w:rsidRDefault="007E269F" w14:paraId="1DD3597E" w14:textId="77777777">
            <w:pPr>
              <w:pStyle w:val="TableContent"/>
              <w:spacing w:before="80" w:after="80"/>
            </w:pPr>
          </w:p>
        </w:tc>
      </w:tr>
      <w:tr w:rsidRPr="007E269F" w:rsidR="007E269F" w:rsidTr="007E269F" w14:paraId="4C2A69E1" w14:textId="77777777">
        <w:trPr>
          <w:trHeight w:val="152"/>
        </w:trPr>
        <w:tc>
          <w:tcPr>
            <w:tcW w:w="6941" w:type="dxa"/>
            <w:gridSpan w:val="4"/>
            <w:shd w:val="clear" w:color="auto" w:fill="auto"/>
          </w:tcPr>
          <w:p w:rsidRPr="007E269F" w:rsidR="007E269F" w:rsidP="007E269F" w:rsidRDefault="007E269F" w14:paraId="032AAA35" w14:textId="27448EE6">
            <w:pPr>
              <w:pStyle w:val="TableContent"/>
              <w:spacing w:before="80" w:after="80"/>
            </w:pPr>
            <w:r w:rsidRPr="007E269F">
              <w:t xml:space="preserve">Job title:  </w:t>
            </w:r>
          </w:p>
          <w:p w:rsidRPr="007E269F" w:rsidR="007E269F" w:rsidP="007E269F" w:rsidRDefault="007E269F" w14:paraId="16D05F77" w14:textId="77777777">
            <w:pPr>
              <w:pStyle w:val="TableContent"/>
              <w:spacing w:before="80" w:after="80"/>
            </w:pPr>
          </w:p>
        </w:tc>
        <w:tc>
          <w:tcPr>
            <w:tcW w:w="2442" w:type="dxa"/>
            <w:gridSpan w:val="2"/>
            <w:shd w:val="clear" w:color="auto" w:fill="auto"/>
          </w:tcPr>
          <w:p w:rsidRPr="007E269F" w:rsidR="007E269F" w:rsidP="007E269F" w:rsidRDefault="007E269F" w14:paraId="52EB1227" w14:textId="6360D1DB">
            <w:pPr>
              <w:pStyle w:val="TableContent"/>
              <w:spacing w:before="80" w:after="80"/>
            </w:pPr>
            <w:r w:rsidRPr="007E269F">
              <w:t xml:space="preserve">Date of appointment:  </w:t>
            </w:r>
          </w:p>
          <w:p w:rsidRPr="007E269F" w:rsidR="007E269F" w:rsidP="007E269F" w:rsidRDefault="007E269F" w14:paraId="1F243C4F" w14:textId="77777777">
            <w:pPr>
              <w:pStyle w:val="TableContent"/>
              <w:spacing w:before="80" w:after="80"/>
            </w:pPr>
          </w:p>
        </w:tc>
      </w:tr>
      <w:tr w:rsidRPr="007E269F" w:rsidR="007E269F" w:rsidTr="00E872B2" w14:paraId="6CD177CE" w14:textId="77777777">
        <w:trPr>
          <w:trHeight w:val="273"/>
        </w:trPr>
        <w:tc>
          <w:tcPr>
            <w:tcW w:w="9383" w:type="dxa"/>
            <w:gridSpan w:val="6"/>
            <w:shd w:val="clear" w:color="auto" w:fill="auto"/>
          </w:tcPr>
          <w:p w:rsidRPr="007E269F" w:rsidR="007E269F" w:rsidP="007E269F" w:rsidRDefault="007E269F" w14:paraId="122CCC03" w14:textId="3468DB94">
            <w:pPr>
              <w:pStyle w:val="TableContent"/>
              <w:spacing w:before="80" w:after="80"/>
            </w:pPr>
            <w:r w:rsidRPr="007E269F">
              <w:t xml:space="preserve">Period of notice required / leaving date if not now working: </w:t>
            </w:r>
          </w:p>
          <w:p w:rsidRPr="007E269F" w:rsidR="007E269F" w:rsidP="007E269F" w:rsidRDefault="007E269F" w14:paraId="5B9B3873" w14:textId="77777777">
            <w:pPr>
              <w:pStyle w:val="TableContent"/>
              <w:spacing w:before="80" w:after="80"/>
            </w:pPr>
          </w:p>
        </w:tc>
      </w:tr>
      <w:tr w:rsidRPr="007E269F" w:rsidR="007E269F" w:rsidTr="00E872B2" w14:paraId="587B8535" w14:textId="77777777">
        <w:trPr>
          <w:trHeight w:val="259"/>
        </w:trPr>
        <w:tc>
          <w:tcPr>
            <w:tcW w:w="9383" w:type="dxa"/>
            <w:gridSpan w:val="6"/>
            <w:shd w:val="clear" w:color="auto" w:fill="auto"/>
          </w:tcPr>
          <w:p w:rsidRPr="007E269F" w:rsidR="007E269F" w:rsidP="007E269F" w:rsidRDefault="007E269F" w14:paraId="3AEE067C" w14:textId="1D88F9E4">
            <w:pPr>
              <w:pStyle w:val="TableContent"/>
              <w:spacing w:before="80" w:after="80"/>
            </w:pPr>
            <w:r w:rsidRPr="007E269F">
              <w:t xml:space="preserve">Reason for leaving: </w:t>
            </w:r>
          </w:p>
        </w:tc>
      </w:tr>
      <w:tr w:rsidRPr="007E269F" w:rsidR="007E269F" w:rsidTr="00E872B2" w14:paraId="1A06E53C" w14:textId="77777777">
        <w:trPr>
          <w:trHeight w:val="259"/>
        </w:trPr>
        <w:tc>
          <w:tcPr>
            <w:tcW w:w="9383" w:type="dxa"/>
            <w:gridSpan w:val="6"/>
            <w:shd w:val="clear" w:color="auto" w:fill="auto"/>
          </w:tcPr>
          <w:p w:rsidRPr="007E269F" w:rsidR="007E269F" w:rsidP="007E269F" w:rsidRDefault="007E269F" w14:paraId="15B22B02" w14:textId="77777777">
            <w:pPr>
              <w:pStyle w:val="TableContent"/>
              <w:spacing w:before="80" w:after="80"/>
            </w:pPr>
            <w:r w:rsidRPr="007E269F">
              <w:t>Please p</w:t>
            </w:r>
            <w:r w:rsidRPr="008553DA">
              <w:t>rovide</w:t>
            </w:r>
            <w:r w:rsidRPr="007E269F">
              <w:t xml:space="preserve"> an outline of your main responsibilities:</w:t>
            </w:r>
          </w:p>
          <w:p w:rsidRPr="007E269F" w:rsidR="007E269F" w:rsidP="007E269F" w:rsidRDefault="007E269F" w14:paraId="6F289CA7" w14:textId="77777777">
            <w:pPr>
              <w:pStyle w:val="TableContent"/>
              <w:spacing w:before="80" w:after="80"/>
            </w:pPr>
          </w:p>
          <w:p w:rsidRPr="007E269F" w:rsidR="007E269F" w:rsidP="007E269F" w:rsidRDefault="007E269F" w14:paraId="040EA3F7" w14:textId="77777777">
            <w:pPr>
              <w:pStyle w:val="TableContent"/>
              <w:spacing w:before="80" w:after="80"/>
            </w:pPr>
          </w:p>
          <w:p w:rsidRPr="007E269F" w:rsidR="007E269F" w:rsidP="007E269F" w:rsidRDefault="007E269F" w14:paraId="40B4E06B" w14:textId="77777777">
            <w:pPr>
              <w:pStyle w:val="TableContent"/>
              <w:spacing w:before="80" w:after="80"/>
            </w:pPr>
          </w:p>
          <w:p w:rsidRPr="007E269F" w:rsidR="007E269F" w:rsidP="007E269F" w:rsidRDefault="007E269F" w14:paraId="761250B8" w14:textId="77777777">
            <w:pPr>
              <w:pStyle w:val="TableContent"/>
              <w:spacing w:before="80" w:after="80"/>
            </w:pPr>
          </w:p>
          <w:p w:rsidRPr="007E269F" w:rsidR="007E269F" w:rsidP="007E269F" w:rsidRDefault="007E269F" w14:paraId="37AF999B" w14:textId="77777777">
            <w:pPr>
              <w:pStyle w:val="TableContent"/>
              <w:spacing w:before="80" w:after="80"/>
            </w:pPr>
          </w:p>
          <w:p w:rsidRPr="007E269F" w:rsidR="007E269F" w:rsidP="007E269F" w:rsidRDefault="007E269F" w14:paraId="66A4A566" w14:textId="77777777">
            <w:pPr>
              <w:pStyle w:val="TableContent"/>
              <w:spacing w:before="80" w:after="80"/>
            </w:pPr>
          </w:p>
          <w:p w:rsidRPr="007E269F" w:rsidR="007E269F" w:rsidP="007E269F" w:rsidRDefault="007E269F" w14:paraId="556A2EF1" w14:textId="77777777">
            <w:pPr>
              <w:pStyle w:val="TableContent"/>
              <w:spacing w:before="80" w:after="80"/>
            </w:pPr>
          </w:p>
          <w:p w:rsidRPr="007E269F" w:rsidR="007E269F" w:rsidP="007E269F" w:rsidRDefault="007E269F" w14:paraId="6597BB2D" w14:textId="77777777">
            <w:pPr>
              <w:pStyle w:val="TableContent"/>
              <w:spacing w:before="80" w:after="80"/>
            </w:pPr>
          </w:p>
          <w:p w:rsidRPr="007E269F" w:rsidR="007E269F" w:rsidP="007E269F" w:rsidRDefault="007E269F" w14:paraId="08F48F35" w14:textId="77777777">
            <w:pPr>
              <w:pStyle w:val="TableContent"/>
              <w:spacing w:before="80" w:after="80"/>
            </w:pPr>
          </w:p>
          <w:p w:rsidR="007E269F" w:rsidP="007E269F" w:rsidRDefault="007E269F" w14:paraId="2926A046" w14:textId="03C2D578">
            <w:pPr>
              <w:pStyle w:val="TableContent"/>
              <w:spacing w:before="80" w:after="80"/>
            </w:pPr>
          </w:p>
          <w:p w:rsidR="00251BB9" w:rsidP="007E269F" w:rsidRDefault="00251BB9" w14:paraId="64841C48" w14:textId="3B3DDF22">
            <w:pPr>
              <w:pStyle w:val="TableContent"/>
              <w:spacing w:before="80" w:after="80"/>
            </w:pPr>
          </w:p>
          <w:p w:rsidRPr="007E269F" w:rsidR="00251BB9" w:rsidP="007E269F" w:rsidRDefault="00251BB9" w14:paraId="4FA5E12F" w14:textId="77777777">
            <w:pPr>
              <w:pStyle w:val="TableContent"/>
              <w:spacing w:before="80" w:after="80"/>
            </w:pPr>
          </w:p>
          <w:p w:rsidRPr="007E269F" w:rsidR="007E269F" w:rsidP="007E269F" w:rsidRDefault="007E269F" w14:paraId="49DF63DD" w14:textId="77777777">
            <w:pPr>
              <w:pStyle w:val="TableContent"/>
              <w:spacing w:before="80" w:after="80"/>
            </w:pPr>
          </w:p>
        </w:tc>
      </w:tr>
      <w:tr w:rsidRPr="007E269F" w:rsidR="007E269F" w:rsidTr="007E269F" w14:paraId="27278C76" w14:textId="77777777">
        <w:trPr>
          <w:trHeight w:val="259"/>
        </w:trPr>
        <w:tc>
          <w:tcPr>
            <w:tcW w:w="9383" w:type="dxa"/>
            <w:gridSpan w:val="6"/>
            <w:shd w:val="clear" w:color="auto" w:fill="DCE0F7" w:themeFill="text1" w:themeFillTint="1A"/>
          </w:tcPr>
          <w:p w:rsidRPr="007E269F" w:rsidR="007E269F" w:rsidP="007E269F" w:rsidRDefault="007E269F" w14:paraId="1595015F" w14:textId="089BBBB1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 xml:space="preserve">Previous employment/experience (paid and/or unpaid) </w:t>
            </w:r>
          </w:p>
          <w:p w:rsidRPr="007E269F" w:rsidR="007E269F" w:rsidP="007E269F" w:rsidRDefault="007E269F" w14:paraId="1062536F" w14:textId="77777777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 xml:space="preserve">Please start with your most recent position. Add space and rows if needed. </w:t>
            </w:r>
          </w:p>
        </w:tc>
      </w:tr>
      <w:tr w:rsidRPr="007E269F" w:rsidR="007E269F" w:rsidTr="007E269F" w14:paraId="4286A88C" w14:textId="77777777">
        <w:trPr>
          <w:trHeight w:val="161"/>
        </w:trPr>
        <w:tc>
          <w:tcPr>
            <w:tcW w:w="1673" w:type="dxa"/>
            <w:shd w:val="clear" w:color="auto" w:fill="F2F3FC"/>
          </w:tcPr>
          <w:p w:rsidRPr="007E269F" w:rsidR="007E269F" w:rsidP="007E269F" w:rsidRDefault="007E269F" w14:paraId="33445B1E" w14:textId="0F97AB08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Date of employment</w:t>
            </w:r>
            <w:r w:rsidRPr="007E269F">
              <w:rPr>
                <w:b/>
                <w:bCs/>
              </w:rPr>
              <w:br/>
            </w:r>
            <w:r w:rsidRPr="007E269F">
              <w:rPr>
                <w:b/>
                <w:bCs/>
              </w:rPr>
              <w:t>(</w:t>
            </w:r>
            <w:r w:rsidR="00100BC5">
              <w:rPr>
                <w:b/>
                <w:bCs/>
              </w:rPr>
              <w:t>start &amp; end</w:t>
            </w:r>
            <w:r w:rsidRPr="007E269F">
              <w:rPr>
                <w:b/>
                <w:bCs/>
              </w:rPr>
              <w:t>)</w:t>
            </w:r>
          </w:p>
        </w:tc>
        <w:tc>
          <w:tcPr>
            <w:tcW w:w="2133" w:type="dxa"/>
            <w:shd w:val="clear" w:color="auto" w:fill="F2F3FC"/>
          </w:tcPr>
          <w:p w:rsidRPr="007E269F" w:rsidR="007E269F" w:rsidP="007E269F" w:rsidRDefault="007E269F" w14:paraId="606855FA" w14:textId="77777777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Name and address of employer</w:t>
            </w:r>
          </w:p>
        </w:tc>
        <w:tc>
          <w:tcPr>
            <w:tcW w:w="3135" w:type="dxa"/>
            <w:gridSpan w:val="2"/>
            <w:shd w:val="clear" w:color="auto" w:fill="F2F3FC"/>
          </w:tcPr>
          <w:p w:rsidRPr="007E269F" w:rsidR="007E269F" w:rsidP="007E269F" w:rsidRDefault="007E269F" w14:paraId="1DB74DFC" w14:textId="77777777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Job title and brief details of main responsibilities</w:t>
            </w:r>
          </w:p>
        </w:tc>
        <w:tc>
          <w:tcPr>
            <w:tcW w:w="1146" w:type="dxa"/>
            <w:shd w:val="clear" w:color="auto" w:fill="F2F3FC"/>
          </w:tcPr>
          <w:p w:rsidRPr="007E269F" w:rsidR="007E269F" w:rsidP="007E269F" w:rsidRDefault="007E269F" w14:paraId="1C37812F" w14:textId="77777777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Paid or unpaid role</w:t>
            </w:r>
          </w:p>
        </w:tc>
        <w:tc>
          <w:tcPr>
            <w:tcW w:w="1296" w:type="dxa"/>
            <w:shd w:val="clear" w:color="auto" w:fill="F2F3FC"/>
          </w:tcPr>
          <w:p w:rsidRPr="007E269F" w:rsidR="007E269F" w:rsidP="007E269F" w:rsidRDefault="007E269F" w14:paraId="1863AA3D" w14:textId="77777777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Reason for leaving</w:t>
            </w:r>
          </w:p>
        </w:tc>
      </w:tr>
      <w:tr w:rsidRPr="007E269F" w:rsidR="007E269F" w:rsidTr="007E269F" w14:paraId="58E341CA" w14:textId="77777777">
        <w:trPr>
          <w:trHeight w:val="161"/>
        </w:trPr>
        <w:tc>
          <w:tcPr>
            <w:tcW w:w="1673" w:type="dxa"/>
            <w:shd w:val="clear" w:color="auto" w:fill="auto"/>
          </w:tcPr>
          <w:p w:rsidRPr="007E269F" w:rsidR="007E269F" w:rsidP="007E269F" w:rsidRDefault="007E269F" w14:paraId="42FCDA27" w14:textId="77777777">
            <w:pPr>
              <w:pStyle w:val="TableContent"/>
              <w:spacing w:before="80" w:after="80"/>
            </w:pPr>
          </w:p>
        </w:tc>
        <w:tc>
          <w:tcPr>
            <w:tcW w:w="2133" w:type="dxa"/>
            <w:shd w:val="clear" w:color="auto" w:fill="auto"/>
          </w:tcPr>
          <w:p w:rsidRPr="007E269F" w:rsidR="007E269F" w:rsidP="007E269F" w:rsidRDefault="007E269F" w14:paraId="7949D518" w14:textId="77777777">
            <w:pPr>
              <w:pStyle w:val="TableContent"/>
              <w:spacing w:before="80" w:after="80"/>
            </w:pPr>
          </w:p>
        </w:tc>
        <w:tc>
          <w:tcPr>
            <w:tcW w:w="3135" w:type="dxa"/>
            <w:gridSpan w:val="2"/>
            <w:shd w:val="clear" w:color="auto" w:fill="auto"/>
          </w:tcPr>
          <w:p w:rsidRPr="007E269F" w:rsidR="007E269F" w:rsidP="007E269F" w:rsidRDefault="007E269F" w14:paraId="2080EC23" w14:textId="77777777">
            <w:pPr>
              <w:pStyle w:val="TableContent"/>
              <w:spacing w:before="80" w:after="80"/>
            </w:pPr>
          </w:p>
        </w:tc>
        <w:tc>
          <w:tcPr>
            <w:tcW w:w="1146" w:type="dxa"/>
            <w:shd w:val="clear" w:color="auto" w:fill="auto"/>
          </w:tcPr>
          <w:p w:rsidRPr="007E269F" w:rsidR="007E269F" w:rsidP="007E269F" w:rsidRDefault="007E269F" w14:paraId="0CEFBC48" w14:textId="77777777">
            <w:pPr>
              <w:pStyle w:val="TableContent"/>
              <w:spacing w:before="80" w:after="80"/>
            </w:pPr>
          </w:p>
        </w:tc>
        <w:tc>
          <w:tcPr>
            <w:tcW w:w="1296" w:type="dxa"/>
            <w:shd w:val="clear" w:color="auto" w:fill="auto"/>
          </w:tcPr>
          <w:p w:rsidRPr="007E269F" w:rsidR="007E269F" w:rsidP="007E269F" w:rsidRDefault="007E269F" w14:paraId="6416C728" w14:textId="77777777">
            <w:pPr>
              <w:pStyle w:val="TableContent"/>
              <w:spacing w:before="80" w:after="80"/>
            </w:pPr>
          </w:p>
        </w:tc>
      </w:tr>
      <w:tr w:rsidRPr="007E269F" w:rsidR="007E269F" w:rsidTr="007E269F" w14:paraId="0A8F3F04" w14:textId="77777777">
        <w:trPr>
          <w:trHeight w:val="161"/>
        </w:trPr>
        <w:tc>
          <w:tcPr>
            <w:tcW w:w="1673" w:type="dxa"/>
            <w:shd w:val="clear" w:color="auto" w:fill="auto"/>
          </w:tcPr>
          <w:p w:rsidRPr="007E269F" w:rsidR="007E269F" w:rsidP="007E269F" w:rsidRDefault="007E269F" w14:paraId="215FD0AE" w14:textId="77777777">
            <w:pPr>
              <w:pStyle w:val="TableContent"/>
              <w:spacing w:before="80" w:after="80"/>
            </w:pPr>
          </w:p>
        </w:tc>
        <w:tc>
          <w:tcPr>
            <w:tcW w:w="2133" w:type="dxa"/>
            <w:shd w:val="clear" w:color="auto" w:fill="auto"/>
          </w:tcPr>
          <w:p w:rsidRPr="007E269F" w:rsidR="007E269F" w:rsidP="007E269F" w:rsidRDefault="007E269F" w14:paraId="73D56512" w14:textId="77777777">
            <w:pPr>
              <w:pStyle w:val="TableContent"/>
              <w:spacing w:before="80" w:after="80"/>
            </w:pPr>
          </w:p>
        </w:tc>
        <w:tc>
          <w:tcPr>
            <w:tcW w:w="3135" w:type="dxa"/>
            <w:gridSpan w:val="2"/>
            <w:shd w:val="clear" w:color="auto" w:fill="auto"/>
          </w:tcPr>
          <w:p w:rsidRPr="007E269F" w:rsidR="007E269F" w:rsidP="007E269F" w:rsidRDefault="007E269F" w14:paraId="5C9356C7" w14:textId="77777777">
            <w:pPr>
              <w:pStyle w:val="TableContent"/>
              <w:spacing w:before="80" w:after="80"/>
            </w:pPr>
          </w:p>
        </w:tc>
        <w:tc>
          <w:tcPr>
            <w:tcW w:w="1146" w:type="dxa"/>
            <w:shd w:val="clear" w:color="auto" w:fill="auto"/>
          </w:tcPr>
          <w:p w:rsidRPr="007E269F" w:rsidR="007E269F" w:rsidP="007E269F" w:rsidRDefault="007E269F" w14:paraId="1B74F839" w14:textId="77777777">
            <w:pPr>
              <w:pStyle w:val="TableContent"/>
              <w:spacing w:before="80" w:after="80"/>
            </w:pPr>
          </w:p>
        </w:tc>
        <w:tc>
          <w:tcPr>
            <w:tcW w:w="1296" w:type="dxa"/>
            <w:shd w:val="clear" w:color="auto" w:fill="auto"/>
          </w:tcPr>
          <w:p w:rsidRPr="007E269F" w:rsidR="007E269F" w:rsidP="007E269F" w:rsidRDefault="007E269F" w14:paraId="716353B5" w14:textId="77777777">
            <w:pPr>
              <w:pStyle w:val="TableContent"/>
              <w:spacing w:before="80" w:after="80"/>
            </w:pPr>
          </w:p>
        </w:tc>
      </w:tr>
      <w:tr w:rsidRPr="007E269F" w:rsidR="007E269F" w:rsidTr="007E269F" w14:paraId="76D639AC" w14:textId="77777777">
        <w:trPr>
          <w:trHeight w:val="161"/>
        </w:trPr>
        <w:tc>
          <w:tcPr>
            <w:tcW w:w="1673" w:type="dxa"/>
            <w:shd w:val="clear" w:color="auto" w:fill="auto"/>
          </w:tcPr>
          <w:p w:rsidRPr="007E269F" w:rsidR="007E269F" w:rsidP="007E269F" w:rsidRDefault="007E269F" w14:paraId="34714476" w14:textId="77777777">
            <w:pPr>
              <w:pStyle w:val="TableContent"/>
              <w:spacing w:before="80" w:after="80"/>
            </w:pPr>
          </w:p>
        </w:tc>
        <w:tc>
          <w:tcPr>
            <w:tcW w:w="2133" w:type="dxa"/>
            <w:shd w:val="clear" w:color="auto" w:fill="auto"/>
          </w:tcPr>
          <w:p w:rsidRPr="007E269F" w:rsidR="007E269F" w:rsidP="007E269F" w:rsidRDefault="007E269F" w14:paraId="785C2BB2" w14:textId="77777777">
            <w:pPr>
              <w:pStyle w:val="TableContent"/>
              <w:spacing w:before="80" w:after="80"/>
            </w:pPr>
          </w:p>
        </w:tc>
        <w:tc>
          <w:tcPr>
            <w:tcW w:w="3135" w:type="dxa"/>
            <w:gridSpan w:val="2"/>
            <w:shd w:val="clear" w:color="auto" w:fill="auto"/>
          </w:tcPr>
          <w:p w:rsidRPr="007E269F" w:rsidR="007E269F" w:rsidP="007E269F" w:rsidRDefault="007E269F" w14:paraId="03053AC9" w14:textId="77777777">
            <w:pPr>
              <w:pStyle w:val="TableContent"/>
              <w:spacing w:before="80" w:after="80"/>
            </w:pPr>
          </w:p>
        </w:tc>
        <w:tc>
          <w:tcPr>
            <w:tcW w:w="1146" w:type="dxa"/>
            <w:shd w:val="clear" w:color="auto" w:fill="auto"/>
          </w:tcPr>
          <w:p w:rsidRPr="007E269F" w:rsidR="007E269F" w:rsidP="007E269F" w:rsidRDefault="007E269F" w14:paraId="7AACF2E1" w14:textId="77777777">
            <w:pPr>
              <w:pStyle w:val="TableContent"/>
              <w:spacing w:before="80" w:after="80"/>
            </w:pPr>
          </w:p>
        </w:tc>
        <w:tc>
          <w:tcPr>
            <w:tcW w:w="1296" w:type="dxa"/>
            <w:shd w:val="clear" w:color="auto" w:fill="auto"/>
          </w:tcPr>
          <w:p w:rsidRPr="007E269F" w:rsidR="007E269F" w:rsidP="007E269F" w:rsidRDefault="007E269F" w14:paraId="57EE94FB" w14:textId="77777777">
            <w:pPr>
              <w:pStyle w:val="TableContent"/>
              <w:spacing w:before="80" w:after="80"/>
            </w:pPr>
          </w:p>
        </w:tc>
      </w:tr>
      <w:tr w:rsidRPr="007E269F" w:rsidR="007E269F" w:rsidTr="007E269F" w14:paraId="215C290E" w14:textId="77777777">
        <w:trPr>
          <w:trHeight w:val="161"/>
        </w:trPr>
        <w:tc>
          <w:tcPr>
            <w:tcW w:w="1673" w:type="dxa"/>
            <w:shd w:val="clear" w:color="auto" w:fill="auto"/>
          </w:tcPr>
          <w:p w:rsidRPr="007E269F" w:rsidR="007E269F" w:rsidP="007E269F" w:rsidRDefault="007E269F" w14:paraId="136F692F" w14:textId="77777777">
            <w:pPr>
              <w:pStyle w:val="TableContent"/>
              <w:spacing w:before="80" w:after="80"/>
            </w:pPr>
          </w:p>
        </w:tc>
        <w:tc>
          <w:tcPr>
            <w:tcW w:w="2133" w:type="dxa"/>
            <w:shd w:val="clear" w:color="auto" w:fill="auto"/>
          </w:tcPr>
          <w:p w:rsidRPr="007E269F" w:rsidR="007E269F" w:rsidP="007E269F" w:rsidRDefault="007E269F" w14:paraId="3422E08E" w14:textId="77777777">
            <w:pPr>
              <w:pStyle w:val="TableContent"/>
              <w:spacing w:before="80" w:after="80"/>
            </w:pPr>
          </w:p>
        </w:tc>
        <w:tc>
          <w:tcPr>
            <w:tcW w:w="3135" w:type="dxa"/>
            <w:gridSpan w:val="2"/>
            <w:shd w:val="clear" w:color="auto" w:fill="auto"/>
          </w:tcPr>
          <w:p w:rsidRPr="007E269F" w:rsidR="007E269F" w:rsidP="007E269F" w:rsidRDefault="007E269F" w14:paraId="390D6F11" w14:textId="77777777">
            <w:pPr>
              <w:pStyle w:val="TableContent"/>
              <w:spacing w:before="80" w:after="80"/>
            </w:pPr>
          </w:p>
        </w:tc>
        <w:tc>
          <w:tcPr>
            <w:tcW w:w="1146" w:type="dxa"/>
            <w:shd w:val="clear" w:color="auto" w:fill="auto"/>
          </w:tcPr>
          <w:p w:rsidRPr="007E269F" w:rsidR="007E269F" w:rsidP="007E269F" w:rsidRDefault="007E269F" w14:paraId="536AC3F4" w14:textId="77777777">
            <w:pPr>
              <w:pStyle w:val="TableContent"/>
              <w:spacing w:before="80" w:after="80"/>
            </w:pPr>
          </w:p>
        </w:tc>
        <w:tc>
          <w:tcPr>
            <w:tcW w:w="1296" w:type="dxa"/>
            <w:shd w:val="clear" w:color="auto" w:fill="auto"/>
          </w:tcPr>
          <w:p w:rsidRPr="007E269F" w:rsidR="007E269F" w:rsidP="007E269F" w:rsidRDefault="007E269F" w14:paraId="41EC4D3E" w14:textId="77777777">
            <w:pPr>
              <w:pStyle w:val="TableContent"/>
              <w:spacing w:before="80" w:after="80"/>
            </w:pPr>
          </w:p>
        </w:tc>
      </w:tr>
      <w:tr w:rsidRPr="007E269F" w:rsidR="007E269F" w:rsidTr="007E269F" w14:paraId="23A38E6D" w14:textId="77777777">
        <w:trPr>
          <w:trHeight w:val="161"/>
        </w:trPr>
        <w:tc>
          <w:tcPr>
            <w:tcW w:w="1673" w:type="dxa"/>
            <w:shd w:val="clear" w:color="auto" w:fill="auto"/>
          </w:tcPr>
          <w:p w:rsidRPr="007E269F" w:rsidR="007E269F" w:rsidP="007E269F" w:rsidRDefault="007E269F" w14:paraId="679FB648" w14:textId="77777777">
            <w:pPr>
              <w:pStyle w:val="TableContent"/>
              <w:spacing w:before="80" w:after="80"/>
            </w:pPr>
          </w:p>
        </w:tc>
        <w:tc>
          <w:tcPr>
            <w:tcW w:w="2133" w:type="dxa"/>
            <w:shd w:val="clear" w:color="auto" w:fill="auto"/>
          </w:tcPr>
          <w:p w:rsidRPr="007E269F" w:rsidR="007E269F" w:rsidP="007E269F" w:rsidRDefault="007E269F" w14:paraId="7520CAD5" w14:textId="77777777">
            <w:pPr>
              <w:pStyle w:val="TableContent"/>
              <w:spacing w:before="80" w:after="80"/>
            </w:pPr>
          </w:p>
        </w:tc>
        <w:tc>
          <w:tcPr>
            <w:tcW w:w="3135" w:type="dxa"/>
            <w:gridSpan w:val="2"/>
            <w:shd w:val="clear" w:color="auto" w:fill="auto"/>
          </w:tcPr>
          <w:p w:rsidRPr="007E269F" w:rsidR="007E269F" w:rsidP="007E269F" w:rsidRDefault="007E269F" w14:paraId="0612560D" w14:textId="77777777">
            <w:pPr>
              <w:pStyle w:val="TableContent"/>
              <w:spacing w:before="80" w:after="80"/>
            </w:pPr>
          </w:p>
        </w:tc>
        <w:tc>
          <w:tcPr>
            <w:tcW w:w="1146" w:type="dxa"/>
            <w:shd w:val="clear" w:color="auto" w:fill="auto"/>
          </w:tcPr>
          <w:p w:rsidRPr="007E269F" w:rsidR="007E269F" w:rsidP="007E269F" w:rsidRDefault="007E269F" w14:paraId="087BF031" w14:textId="77777777">
            <w:pPr>
              <w:pStyle w:val="TableContent"/>
              <w:spacing w:before="80" w:after="80"/>
            </w:pPr>
          </w:p>
        </w:tc>
        <w:tc>
          <w:tcPr>
            <w:tcW w:w="1296" w:type="dxa"/>
            <w:shd w:val="clear" w:color="auto" w:fill="auto"/>
          </w:tcPr>
          <w:p w:rsidRPr="007E269F" w:rsidR="007E269F" w:rsidP="007E269F" w:rsidRDefault="007E269F" w14:paraId="15BA3583" w14:textId="77777777">
            <w:pPr>
              <w:pStyle w:val="TableContent"/>
              <w:spacing w:before="80" w:after="80"/>
            </w:pPr>
          </w:p>
        </w:tc>
      </w:tr>
    </w:tbl>
    <w:p w:rsidRPr="007E269F" w:rsidR="007E269F" w:rsidP="007E269F" w:rsidRDefault="007E269F" w14:paraId="549BA90A" w14:textId="77777777">
      <w:pPr>
        <w:pStyle w:val="TableContent"/>
        <w:spacing w:before="80" w:after="80"/>
        <w:rPr>
          <w:lang w:val="en-GB"/>
        </w:rPr>
      </w:pPr>
    </w:p>
    <w:tbl>
      <w:tblPr>
        <w:tblW w:w="9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402"/>
        <w:gridCol w:w="3827"/>
      </w:tblGrid>
      <w:tr w:rsidRPr="007E269F" w:rsidR="007E269F" w:rsidTr="007E269F" w14:paraId="48CCDA17" w14:textId="77777777">
        <w:trPr>
          <w:trHeight w:val="605"/>
        </w:trPr>
        <w:tc>
          <w:tcPr>
            <w:tcW w:w="9209" w:type="dxa"/>
            <w:gridSpan w:val="3"/>
            <w:shd w:val="clear" w:color="auto" w:fill="DCE0F7" w:themeFill="text1" w:themeFillTint="1A"/>
          </w:tcPr>
          <w:p w:rsidRPr="007E269F" w:rsidR="007E269F" w:rsidP="007E269F" w:rsidRDefault="007E269F" w14:paraId="72B0BC5F" w14:textId="04DA4795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Education, training and professional qualifications</w:t>
            </w:r>
          </w:p>
          <w:p w:rsidRPr="008553DA" w:rsidR="007E269F" w:rsidP="007E269F" w:rsidRDefault="007E269F" w14:paraId="01377D41" w14:textId="77777777">
            <w:pPr>
              <w:pStyle w:val="TableContent"/>
              <w:spacing w:before="80" w:after="80"/>
            </w:pPr>
            <w:r w:rsidRPr="008553DA">
              <w:t xml:space="preserve">Please start with the most recent qualification and include any currently being pursued. Add space and rows if needed. </w:t>
            </w:r>
          </w:p>
        </w:tc>
      </w:tr>
      <w:tr w:rsidRPr="007E269F" w:rsidR="007E269F" w:rsidTr="007E269F" w14:paraId="59CCA57D" w14:textId="77777777">
        <w:trPr>
          <w:trHeight w:val="376"/>
        </w:trPr>
        <w:tc>
          <w:tcPr>
            <w:tcW w:w="1980" w:type="dxa"/>
            <w:shd w:val="clear" w:color="auto" w:fill="F2F3FC"/>
            <w:vAlign w:val="center"/>
          </w:tcPr>
          <w:p w:rsidRPr="007E269F" w:rsidR="007E269F" w:rsidP="007E269F" w:rsidRDefault="007E269F" w14:paraId="75D77607" w14:textId="77777777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Dates</w:t>
            </w:r>
          </w:p>
        </w:tc>
        <w:tc>
          <w:tcPr>
            <w:tcW w:w="3402" w:type="dxa"/>
            <w:shd w:val="clear" w:color="auto" w:fill="F2F3FC"/>
            <w:vAlign w:val="center"/>
          </w:tcPr>
          <w:p w:rsidRPr="007E269F" w:rsidR="007E269F" w:rsidP="007E269F" w:rsidRDefault="007E269F" w14:paraId="65D7CF65" w14:textId="19EDA7E3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 xml:space="preserve">School / university / college </w:t>
            </w:r>
          </w:p>
        </w:tc>
        <w:tc>
          <w:tcPr>
            <w:tcW w:w="3827" w:type="dxa"/>
            <w:shd w:val="clear" w:color="auto" w:fill="F2F3FC"/>
            <w:vAlign w:val="center"/>
          </w:tcPr>
          <w:p w:rsidRPr="007E269F" w:rsidR="007E269F" w:rsidP="007E269F" w:rsidRDefault="007E269F" w14:paraId="233C426A" w14:textId="77777777">
            <w:pPr>
              <w:pStyle w:val="TableContent"/>
              <w:spacing w:before="80" w:after="80"/>
              <w:rPr>
                <w:b/>
                <w:bCs/>
              </w:rPr>
            </w:pPr>
            <w:r w:rsidRPr="007E269F">
              <w:rPr>
                <w:b/>
                <w:bCs/>
              </w:rPr>
              <w:t>Qualifications obtained</w:t>
            </w:r>
          </w:p>
        </w:tc>
      </w:tr>
      <w:tr w:rsidRPr="007E269F" w:rsidR="007E269F" w:rsidTr="00E872B2" w14:paraId="4A15B255" w14:textId="77777777">
        <w:trPr>
          <w:trHeight w:val="376"/>
        </w:trPr>
        <w:tc>
          <w:tcPr>
            <w:tcW w:w="1980" w:type="dxa"/>
            <w:shd w:val="clear" w:color="auto" w:fill="auto"/>
            <w:vAlign w:val="center"/>
          </w:tcPr>
          <w:p w:rsidRPr="007E269F" w:rsidR="007E269F" w:rsidP="007E269F" w:rsidRDefault="007E269F" w14:paraId="1AF5831B" w14:textId="77777777">
            <w:pPr>
              <w:pStyle w:val="TableContent"/>
              <w:spacing w:before="80" w:after="80"/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Pr="007E269F" w:rsidR="007E269F" w:rsidP="007E269F" w:rsidRDefault="007E269F" w14:paraId="57B35C5A" w14:textId="77777777">
            <w:pPr>
              <w:pStyle w:val="TableContent"/>
              <w:spacing w:before="80" w:after="80"/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Pr="007E269F" w:rsidR="007E269F" w:rsidP="007E269F" w:rsidRDefault="007E269F" w14:paraId="16EAD5B8" w14:textId="77777777">
            <w:pPr>
              <w:pStyle w:val="TableContent"/>
              <w:spacing w:before="80" w:after="80"/>
            </w:pPr>
          </w:p>
        </w:tc>
      </w:tr>
      <w:tr w:rsidRPr="007E269F" w:rsidR="007E269F" w:rsidTr="00E872B2" w14:paraId="63EF91E2" w14:textId="77777777">
        <w:trPr>
          <w:trHeight w:val="376"/>
        </w:trPr>
        <w:tc>
          <w:tcPr>
            <w:tcW w:w="1980" w:type="dxa"/>
            <w:shd w:val="clear" w:color="auto" w:fill="auto"/>
            <w:vAlign w:val="center"/>
          </w:tcPr>
          <w:p w:rsidRPr="007E269F" w:rsidR="007E269F" w:rsidP="007E269F" w:rsidRDefault="007E269F" w14:paraId="3D675373" w14:textId="77777777">
            <w:pPr>
              <w:pStyle w:val="TableContent"/>
              <w:spacing w:before="80" w:after="80"/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Pr="007E269F" w:rsidR="007E269F" w:rsidP="007E269F" w:rsidRDefault="007E269F" w14:paraId="3FF9442F" w14:textId="77777777">
            <w:pPr>
              <w:pStyle w:val="TableContent"/>
              <w:spacing w:before="80" w:after="80"/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Pr="007E269F" w:rsidR="007E269F" w:rsidP="007E269F" w:rsidRDefault="007E269F" w14:paraId="58B99E02" w14:textId="77777777">
            <w:pPr>
              <w:pStyle w:val="TableContent"/>
              <w:spacing w:before="80" w:after="80"/>
            </w:pPr>
          </w:p>
        </w:tc>
      </w:tr>
      <w:tr w:rsidRPr="007E269F" w:rsidR="007E269F" w:rsidTr="00E872B2" w14:paraId="61B02359" w14:textId="77777777">
        <w:trPr>
          <w:trHeight w:val="376"/>
        </w:trPr>
        <w:tc>
          <w:tcPr>
            <w:tcW w:w="1980" w:type="dxa"/>
            <w:shd w:val="clear" w:color="auto" w:fill="auto"/>
            <w:vAlign w:val="center"/>
          </w:tcPr>
          <w:p w:rsidRPr="007E269F" w:rsidR="007E269F" w:rsidP="007E269F" w:rsidRDefault="007E269F" w14:paraId="78BC7F2A" w14:textId="77777777">
            <w:pPr>
              <w:pStyle w:val="TableContent"/>
              <w:spacing w:before="80" w:after="80"/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Pr="007E269F" w:rsidR="007E269F" w:rsidP="007E269F" w:rsidRDefault="007E269F" w14:paraId="726755F5" w14:textId="77777777">
            <w:pPr>
              <w:pStyle w:val="TableContent"/>
              <w:spacing w:before="80" w:after="80"/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Pr="007E269F" w:rsidR="007E269F" w:rsidP="007E269F" w:rsidRDefault="007E269F" w14:paraId="015980D5" w14:textId="77777777">
            <w:pPr>
              <w:pStyle w:val="TableContent"/>
              <w:spacing w:before="80" w:after="80"/>
            </w:pPr>
          </w:p>
        </w:tc>
      </w:tr>
      <w:tr w:rsidRPr="007E269F" w:rsidR="007E269F" w:rsidTr="00E872B2" w14:paraId="042F5FE8" w14:textId="77777777">
        <w:trPr>
          <w:trHeight w:val="376"/>
        </w:trPr>
        <w:tc>
          <w:tcPr>
            <w:tcW w:w="1980" w:type="dxa"/>
            <w:shd w:val="clear" w:color="auto" w:fill="auto"/>
            <w:vAlign w:val="center"/>
          </w:tcPr>
          <w:p w:rsidRPr="007E269F" w:rsidR="007E269F" w:rsidP="007E269F" w:rsidRDefault="007E269F" w14:paraId="3D490179" w14:textId="77777777">
            <w:pPr>
              <w:pStyle w:val="TableContent"/>
              <w:spacing w:before="80" w:after="80"/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Pr="007E269F" w:rsidR="007E269F" w:rsidP="007E269F" w:rsidRDefault="007E269F" w14:paraId="34CA52BA" w14:textId="77777777">
            <w:pPr>
              <w:pStyle w:val="TableContent"/>
              <w:spacing w:before="80" w:after="80"/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Pr="007E269F" w:rsidR="007E269F" w:rsidP="007E269F" w:rsidRDefault="007E269F" w14:paraId="50D48642" w14:textId="77777777">
            <w:pPr>
              <w:pStyle w:val="TableContent"/>
              <w:spacing w:before="80" w:after="80"/>
            </w:pPr>
          </w:p>
        </w:tc>
      </w:tr>
      <w:tr w:rsidRPr="007E269F" w:rsidR="007E269F" w:rsidTr="00E872B2" w14:paraId="7C26A7A7" w14:textId="77777777">
        <w:trPr>
          <w:trHeight w:val="376"/>
        </w:trPr>
        <w:tc>
          <w:tcPr>
            <w:tcW w:w="1980" w:type="dxa"/>
            <w:shd w:val="clear" w:color="auto" w:fill="auto"/>
            <w:vAlign w:val="center"/>
          </w:tcPr>
          <w:p w:rsidRPr="007E269F" w:rsidR="007E269F" w:rsidP="007E269F" w:rsidRDefault="007E269F" w14:paraId="287EF72A" w14:textId="77777777">
            <w:pPr>
              <w:pStyle w:val="TableContent"/>
              <w:spacing w:before="80" w:after="80"/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Pr="007E269F" w:rsidR="007E269F" w:rsidP="007E269F" w:rsidRDefault="007E269F" w14:paraId="29DCBC5C" w14:textId="77777777">
            <w:pPr>
              <w:pStyle w:val="TableContent"/>
              <w:spacing w:before="80" w:after="80"/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Pr="007E269F" w:rsidR="007E269F" w:rsidP="007E269F" w:rsidRDefault="007E269F" w14:paraId="1432CE72" w14:textId="77777777">
            <w:pPr>
              <w:pStyle w:val="TableContent"/>
              <w:spacing w:before="80" w:after="80"/>
            </w:pPr>
          </w:p>
        </w:tc>
      </w:tr>
    </w:tbl>
    <w:p w:rsidR="007E269F" w:rsidP="007E269F" w:rsidRDefault="007E269F" w14:paraId="71FAB35E" w14:textId="62F13427">
      <w:pPr>
        <w:pStyle w:val="TableContent"/>
        <w:spacing w:before="80" w:after="80"/>
        <w:rPr>
          <w:lang w:val="en-GB"/>
        </w:rPr>
      </w:pPr>
    </w:p>
    <w:p w:rsidRPr="007E269F" w:rsidR="007E269F" w:rsidP="007E269F" w:rsidRDefault="007E269F" w14:paraId="39C0072C" w14:textId="54D196BA">
      <w:pPr>
        <w:pStyle w:val="Heading2"/>
      </w:pPr>
      <w:r w:rsidRPr="007E269F">
        <w:t xml:space="preserve">Supporting statement </w:t>
      </w:r>
    </w:p>
    <w:p w:rsidRPr="007E269F" w:rsidR="007E269F" w:rsidP="008553DA" w:rsidRDefault="007E269F" w14:paraId="16DFFDBA" w14:textId="77777777">
      <w:r w:rsidRPr="007E269F">
        <w:t xml:space="preserve">Please write a statement explaining: </w:t>
      </w:r>
    </w:p>
    <w:p w:rsidRPr="007E269F" w:rsidR="007E269F" w:rsidP="008553DA" w:rsidRDefault="007E269F" w14:paraId="2A157AC6" w14:textId="46453F4D">
      <w:pPr>
        <w:pStyle w:val="ListParagraph"/>
        <w:numPr>
          <w:ilvl w:val="0"/>
          <w:numId w:val="3"/>
        </w:numPr>
      </w:pPr>
      <w:r w:rsidRPr="007E269F">
        <w:t xml:space="preserve">Why you are applying for this position; </w:t>
      </w:r>
    </w:p>
    <w:p w:rsidRPr="007E269F" w:rsidR="007E269F" w:rsidP="008553DA" w:rsidRDefault="007E269F" w14:paraId="1513CC3C" w14:textId="60B96BB4">
      <w:pPr>
        <w:pStyle w:val="ListParagraph"/>
        <w:numPr>
          <w:ilvl w:val="0"/>
          <w:numId w:val="3"/>
        </w:numPr>
      </w:pPr>
      <w:r w:rsidRPr="007E269F">
        <w:t xml:space="preserve">How you meet the requirements set out in the person specification and job </w:t>
      </w:r>
      <w:r w:rsidRPr="007E269F" w:rsidR="00F82180">
        <w:t>description, demonstrating</w:t>
      </w:r>
      <w:r w:rsidRPr="007E269F">
        <w:t xml:space="preserve"> your experience/skills where possible; and  </w:t>
      </w:r>
    </w:p>
    <w:p w:rsidRPr="007E269F" w:rsidR="007E269F" w:rsidP="008553DA" w:rsidRDefault="007E269F" w14:paraId="57991B38" w14:textId="643CDDE5">
      <w:pPr>
        <w:pStyle w:val="ListParagraph"/>
        <w:numPr>
          <w:ilvl w:val="0"/>
          <w:numId w:val="3"/>
        </w:numPr>
      </w:pPr>
      <w:r w:rsidRPr="007E269F">
        <w:t>Earliest start date.</w:t>
      </w:r>
    </w:p>
    <w:p w:rsidR="007E269F" w:rsidP="00F82180" w:rsidRDefault="007E269F" w14:paraId="129122CB" w14:textId="600400D8">
      <w:pPr>
        <w:rPr>
          <w:b/>
          <w:bCs/>
          <w:lang w:val="en-GB"/>
        </w:rPr>
      </w:pPr>
      <w:r w:rsidRPr="007E269F">
        <w:rPr>
          <w:lang w:val="en-GB"/>
        </w:rPr>
        <w:t xml:space="preserve">Please continue on additional sheets of a4 if necessary, but </w:t>
      </w:r>
      <w:r w:rsidRPr="008553DA">
        <w:rPr>
          <w:b/>
          <w:bCs/>
          <w:lang w:val="en-GB"/>
        </w:rPr>
        <w:t>do not submit more than a total of two a4 pages for the supporting statement.</w:t>
      </w:r>
    </w:p>
    <w:p w:rsidRPr="007E269F" w:rsidR="00F82180" w:rsidP="00F82180" w:rsidRDefault="00F82180" w14:paraId="14A1450C" w14:textId="77777777">
      <w:pPr>
        <w:rPr>
          <w:lang w:val="en-GB"/>
        </w:rPr>
      </w:pPr>
    </w:p>
    <w:tbl>
      <w:tblPr>
        <w:tblW w:w="91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150"/>
      </w:tblGrid>
      <w:tr w:rsidRPr="007E269F" w:rsidR="007E269F" w:rsidTr="36918373" w14:paraId="57E23DD1" w14:textId="77777777">
        <w:tc>
          <w:tcPr>
            <w:tcW w:w="9150" w:type="dxa"/>
            <w:shd w:val="clear" w:color="auto" w:fill="auto"/>
            <w:tcMar/>
          </w:tcPr>
          <w:p w:rsidRPr="007E269F" w:rsidR="007E269F" w:rsidP="007E269F" w:rsidRDefault="007E269F" w14:paraId="64F092B2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7C38A568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242E7275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24E9A6BB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32AE1E90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5CD750DA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4B45B388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4C05374E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7F278F70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2BB6AF4E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1A70014E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55EEC921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44A6CEE1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4E5B6A0D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2400462C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3990CA78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02B43830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56DC2DB4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57D228EF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347941CD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2ADE1B4F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25CA6444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607551E1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0FD30207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2D017F7D" w14:textId="77777777">
            <w:pPr>
              <w:pStyle w:val="TableContent"/>
              <w:spacing w:before="80" w:after="80"/>
              <w:rPr>
                <w:lang w:val="en-GB"/>
              </w:rPr>
            </w:pPr>
          </w:p>
          <w:p w:rsidRPr="007E269F" w:rsidR="007E269F" w:rsidP="007E269F" w:rsidRDefault="007E269F" w14:paraId="2D84BA0D" w14:textId="77777777">
            <w:pPr>
              <w:pStyle w:val="TableContent"/>
              <w:spacing w:before="80" w:after="80"/>
              <w:rPr>
                <w:lang w:val="en-GB"/>
              </w:rPr>
            </w:pPr>
          </w:p>
        </w:tc>
      </w:tr>
    </w:tbl>
    <w:p w:rsidR="36918373" w:rsidP="36918373" w:rsidRDefault="36918373" w14:paraId="33BC0F19" w14:textId="070F4682">
      <w:pPr>
        <w:pStyle w:val="Heading2"/>
        <w:rPr>
          <w:lang w:val="en-GB"/>
        </w:rPr>
      </w:pPr>
    </w:p>
    <w:p w:rsidRPr="007E269F" w:rsidR="007E269F" w:rsidP="008553DA" w:rsidRDefault="007E269F" w14:paraId="3D9FCE02" w14:textId="06DF01F4">
      <w:pPr>
        <w:pStyle w:val="Heading2"/>
        <w:rPr>
          <w:lang w:val="en-GB"/>
        </w:rPr>
      </w:pPr>
      <w:r w:rsidRPr="007E269F">
        <w:rPr>
          <w:lang w:val="en-GB"/>
        </w:rPr>
        <w:t xml:space="preserve">Referees </w:t>
      </w:r>
    </w:p>
    <w:p w:rsidR="002F26D8" w:rsidP="008553DA" w:rsidRDefault="007E269F" w14:paraId="2A161E91" w14:textId="77777777">
      <w:pPr>
        <w:rPr>
          <w:lang w:val="en-GB"/>
        </w:rPr>
      </w:pPr>
      <w:r w:rsidRPr="007E269F">
        <w:rPr>
          <w:lang w:val="en-GB"/>
        </w:rPr>
        <w:t xml:space="preserve">Please provide details of two people, not related to you, who will provide a reference for you. </w:t>
      </w:r>
    </w:p>
    <w:p w:rsidRPr="007E269F" w:rsidR="007E269F" w:rsidP="008553DA" w:rsidRDefault="007E269F" w14:paraId="742D008C" w14:textId="57AF6750">
      <w:pPr>
        <w:rPr>
          <w:lang w:val="en-GB"/>
        </w:rPr>
      </w:pPr>
      <w:r w:rsidRPr="007E269F">
        <w:rPr>
          <w:lang w:val="en-GB"/>
        </w:rPr>
        <w:br/>
      </w:r>
      <w:r w:rsidR="00F82180">
        <w:rPr>
          <w:lang w:val="en-GB"/>
        </w:rPr>
        <w:t>O</w:t>
      </w:r>
      <w:r w:rsidRPr="007E269F">
        <w:rPr>
          <w:lang w:val="en-GB"/>
        </w:rPr>
        <w:t>ne of these must be your current employer, or most recent employer if you are not currently employed. The other should be a referee who can express an opinion on your work and your ability to perform the job for which you are applying.</w:t>
      </w:r>
    </w:p>
    <w:p w:rsidRPr="007E269F" w:rsidR="007E269F" w:rsidP="007E269F" w:rsidRDefault="007E269F" w14:paraId="7D7B039A" w14:textId="77777777">
      <w:pPr>
        <w:pStyle w:val="TableContent"/>
        <w:spacing w:before="80" w:after="80"/>
        <w:rPr>
          <w:lang w:val="en-GB"/>
        </w:rPr>
      </w:pPr>
    </w:p>
    <w:tbl>
      <w:tblPr>
        <w:tblW w:w="9469" w:type="dxa"/>
        <w:tblInd w:w="-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4735"/>
      </w:tblGrid>
      <w:tr w:rsidRPr="007E269F" w:rsidR="008553DA" w:rsidTr="002F26D8" w14:paraId="04FCC575" w14:textId="77777777">
        <w:trPr>
          <w:trHeight w:val="297"/>
        </w:trPr>
        <w:tc>
          <w:tcPr>
            <w:tcW w:w="4734" w:type="dxa"/>
            <w:shd w:val="clear" w:color="auto" w:fill="DCE0F7" w:themeFill="text1" w:themeFillTint="1A"/>
          </w:tcPr>
          <w:p w:rsidRPr="002F26D8" w:rsidR="008553DA" w:rsidP="008553DA" w:rsidRDefault="002F26D8" w14:paraId="73B3EC3F" w14:textId="13D27A9A">
            <w:pPr>
              <w:pStyle w:val="TableContent"/>
              <w:spacing w:before="80" w:after="80"/>
              <w:rPr>
                <w:b/>
                <w:bCs/>
              </w:rPr>
            </w:pPr>
            <w:r>
              <w:rPr>
                <w:b/>
                <w:bCs/>
              </w:rPr>
              <w:t>Referee</w:t>
            </w:r>
            <w:r w:rsidRPr="002F26D8" w:rsidR="008553DA">
              <w:rPr>
                <w:b/>
                <w:bCs/>
              </w:rPr>
              <w:t xml:space="preserve"> 1</w:t>
            </w:r>
          </w:p>
        </w:tc>
        <w:tc>
          <w:tcPr>
            <w:tcW w:w="4735" w:type="dxa"/>
            <w:shd w:val="clear" w:color="auto" w:fill="DCE0F7" w:themeFill="text1" w:themeFillTint="1A"/>
          </w:tcPr>
          <w:p w:rsidRPr="002F26D8" w:rsidR="008553DA" w:rsidP="008553DA" w:rsidRDefault="002F26D8" w14:paraId="587B15B6" w14:textId="7A814EF3">
            <w:pPr>
              <w:pStyle w:val="TableContent"/>
              <w:spacing w:before="80" w:after="80"/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  <w:r w:rsidRPr="002F26D8" w:rsidR="008553DA">
              <w:rPr>
                <w:b/>
                <w:bCs/>
              </w:rPr>
              <w:t>eferee 2</w:t>
            </w:r>
          </w:p>
        </w:tc>
      </w:tr>
      <w:tr w:rsidRPr="007E269F" w:rsidR="008553DA" w:rsidTr="00E872B2" w14:paraId="722DA3DD" w14:textId="77777777">
        <w:trPr>
          <w:trHeight w:val="872"/>
        </w:trPr>
        <w:tc>
          <w:tcPr>
            <w:tcW w:w="4734" w:type="dxa"/>
          </w:tcPr>
          <w:p w:rsidRPr="008553DA" w:rsidR="008553DA" w:rsidP="008553DA" w:rsidRDefault="008553DA" w14:paraId="734617D0" w14:textId="77777777">
            <w:pPr>
              <w:pStyle w:val="TableContent"/>
              <w:spacing w:before="80" w:after="80"/>
            </w:pPr>
            <w:r w:rsidRPr="008553DA">
              <w:t xml:space="preserve">Name of referee 1:  </w:t>
            </w:r>
          </w:p>
        </w:tc>
        <w:tc>
          <w:tcPr>
            <w:tcW w:w="4735" w:type="dxa"/>
          </w:tcPr>
          <w:p w:rsidRPr="008553DA" w:rsidR="008553DA" w:rsidP="008553DA" w:rsidRDefault="008553DA" w14:paraId="630C83EA" w14:textId="77777777">
            <w:pPr>
              <w:pStyle w:val="TableContent"/>
              <w:spacing w:before="80" w:after="80"/>
            </w:pPr>
            <w:r w:rsidRPr="008553DA">
              <w:t xml:space="preserve">Name of referee 2:  </w:t>
            </w:r>
          </w:p>
        </w:tc>
      </w:tr>
      <w:tr w:rsidRPr="007E269F" w:rsidR="008553DA" w:rsidTr="00E872B2" w14:paraId="29B388E5" w14:textId="77777777">
        <w:trPr>
          <w:trHeight w:val="1006"/>
        </w:trPr>
        <w:tc>
          <w:tcPr>
            <w:tcW w:w="4734" w:type="dxa"/>
          </w:tcPr>
          <w:p w:rsidRPr="008553DA" w:rsidR="008553DA" w:rsidP="008553DA" w:rsidRDefault="008553DA" w14:paraId="5BF438CA" w14:textId="77777777">
            <w:pPr>
              <w:pStyle w:val="TableContent"/>
              <w:spacing w:before="80" w:after="80"/>
            </w:pPr>
            <w:r w:rsidRPr="008553DA">
              <w:t xml:space="preserve">Name of organisation: </w:t>
            </w:r>
          </w:p>
        </w:tc>
        <w:tc>
          <w:tcPr>
            <w:tcW w:w="4735" w:type="dxa"/>
          </w:tcPr>
          <w:p w:rsidRPr="008553DA" w:rsidR="008553DA" w:rsidP="008553DA" w:rsidRDefault="008553DA" w14:paraId="43337F9D" w14:textId="77777777">
            <w:pPr>
              <w:pStyle w:val="TableContent"/>
              <w:spacing w:before="80" w:after="80"/>
            </w:pPr>
            <w:r w:rsidRPr="008553DA">
              <w:t xml:space="preserve">Name of organisation: </w:t>
            </w:r>
          </w:p>
        </w:tc>
      </w:tr>
      <w:tr w:rsidRPr="007E269F" w:rsidR="008553DA" w:rsidTr="00E872B2" w14:paraId="744ECC8F" w14:textId="77777777">
        <w:trPr>
          <w:trHeight w:val="714"/>
        </w:trPr>
        <w:tc>
          <w:tcPr>
            <w:tcW w:w="4734" w:type="dxa"/>
          </w:tcPr>
          <w:p w:rsidRPr="008553DA" w:rsidR="008553DA" w:rsidP="008553DA" w:rsidRDefault="008553DA" w14:paraId="67979161" w14:textId="77777777">
            <w:pPr>
              <w:pStyle w:val="TableContent"/>
              <w:spacing w:before="80" w:after="80"/>
            </w:pPr>
            <w:r w:rsidRPr="008553DA">
              <w:t xml:space="preserve">Occupation: </w:t>
            </w:r>
          </w:p>
        </w:tc>
        <w:tc>
          <w:tcPr>
            <w:tcW w:w="4735" w:type="dxa"/>
          </w:tcPr>
          <w:p w:rsidRPr="008553DA" w:rsidR="008553DA" w:rsidP="008553DA" w:rsidRDefault="008553DA" w14:paraId="3CB12E6C" w14:textId="77777777">
            <w:pPr>
              <w:pStyle w:val="TableContent"/>
              <w:spacing w:before="80" w:after="80"/>
            </w:pPr>
            <w:r w:rsidRPr="008553DA">
              <w:t xml:space="preserve">Occupation: </w:t>
            </w:r>
          </w:p>
        </w:tc>
      </w:tr>
      <w:tr w:rsidRPr="007E269F" w:rsidR="008553DA" w:rsidTr="002F26D8" w14:paraId="5354F336" w14:textId="77777777">
        <w:trPr>
          <w:trHeight w:val="959"/>
        </w:trPr>
        <w:tc>
          <w:tcPr>
            <w:tcW w:w="4734" w:type="dxa"/>
          </w:tcPr>
          <w:p w:rsidRPr="008553DA" w:rsidR="008553DA" w:rsidP="008553DA" w:rsidRDefault="008553DA" w14:paraId="0E0A764D" w14:textId="77777777">
            <w:pPr>
              <w:pStyle w:val="TableContent"/>
              <w:spacing w:before="80" w:after="80"/>
            </w:pPr>
            <w:r w:rsidRPr="008553DA">
              <w:t xml:space="preserve">Address: </w:t>
            </w:r>
          </w:p>
        </w:tc>
        <w:tc>
          <w:tcPr>
            <w:tcW w:w="4735" w:type="dxa"/>
          </w:tcPr>
          <w:p w:rsidRPr="008553DA" w:rsidR="008553DA" w:rsidP="008553DA" w:rsidRDefault="008553DA" w14:paraId="42690E43" w14:textId="77777777">
            <w:pPr>
              <w:pStyle w:val="TableContent"/>
              <w:spacing w:before="80" w:after="80"/>
            </w:pPr>
            <w:r w:rsidRPr="008553DA">
              <w:t xml:space="preserve">Address: </w:t>
            </w:r>
          </w:p>
        </w:tc>
      </w:tr>
      <w:tr w:rsidRPr="007E269F" w:rsidR="008553DA" w:rsidTr="00E872B2" w14:paraId="037AEBA5" w14:textId="77777777">
        <w:trPr>
          <w:trHeight w:val="685"/>
        </w:trPr>
        <w:tc>
          <w:tcPr>
            <w:tcW w:w="4734" w:type="dxa"/>
          </w:tcPr>
          <w:p w:rsidRPr="008553DA" w:rsidR="008553DA" w:rsidP="008553DA" w:rsidRDefault="008553DA" w14:paraId="7D033468" w14:textId="77777777">
            <w:pPr>
              <w:pStyle w:val="TableContent"/>
              <w:spacing w:before="80" w:after="80"/>
            </w:pPr>
            <w:r w:rsidRPr="008553DA">
              <w:t xml:space="preserve">Email: </w:t>
            </w:r>
          </w:p>
        </w:tc>
        <w:tc>
          <w:tcPr>
            <w:tcW w:w="4735" w:type="dxa"/>
          </w:tcPr>
          <w:p w:rsidRPr="008553DA" w:rsidR="008553DA" w:rsidP="008553DA" w:rsidRDefault="008553DA" w14:paraId="7EFE7928" w14:textId="77777777">
            <w:pPr>
              <w:pStyle w:val="TableContent"/>
              <w:spacing w:before="80" w:after="80"/>
            </w:pPr>
            <w:r w:rsidRPr="008553DA">
              <w:t xml:space="preserve">Email: </w:t>
            </w:r>
          </w:p>
        </w:tc>
      </w:tr>
      <w:tr w:rsidRPr="007E269F" w:rsidR="008553DA" w:rsidTr="00E872B2" w14:paraId="34077244" w14:textId="77777777">
        <w:trPr>
          <w:trHeight w:val="709"/>
        </w:trPr>
        <w:tc>
          <w:tcPr>
            <w:tcW w:w="4734" w:type="dxa"/>
          </w:tcPr>
          <w:p w:rsidRPr="008553DA" w:rsidR="008553DA" w:rsidP="008553DA" w:rsidRDefault="008553DA" w14:paraId="1DAED303" w14:textId="77777777">
            <w:pPr>
              <w:pStyle w:val="TableContent"/>
              <w:spacing w:before="80" w:after="80"/>
            </w:pPr>
            <w:r w:rsidRPr="008553DA">
              <w:t xml:space="preserve">Contact number: </w:t>
            </w:r>
          </w:p>
        </w:tc>
        <w:tc>
          <w:tcPr>
            <w:tcW w:w="4735" w:type="dxa"/>
          </w:tcPr>
          <w:p w:rsidRPr="008553DA" w:rsidR="008553DA" w:rsidP="008553DA" w:rsidRDefault="008553DA" w14:paraId="56E1EB29" w14:textId="77777777">
            <w:pPr>
              <w:pStyle w:val="TableContent"/>
              <w:spacing w:before="80" w:after="80"/>
            </w:pPr>
            <w:r w:rsidRPr="008553DA">
              <w:t xml:space="preserve">Contact number: </w:t>
            </w:r>
          </w:p>
        </w:tc>
      </w:tr>
      <w:tr w:rsidRPr="007E269F" w:rsidR="008553DA" w:rsidTr="00E872B2" w14:paraId="352EC7D5" w14:textId="77777777">
        <w:trPr>
          <w:trHeight w:val="833"/>
        </w:trPr>
        <w:tc>
          <w:tcPr>
            <w:tcW w:w="4734" w:type="dxa"/>
          </w:tcPr>
          <w:p w:rsidRPr="008553DA" w:rsidR="008553DA" w:rsidP="008553DA" w:rsidRDefault="008553DA" w14:paraId="1CB76389" w14:textId="77777777">
            <w:pPr>
              <w:pStyle w:val="TableContent"/>
              <w:spacing w:before="80" w:after="80"/>
            </w:pPr>
            <w:r w:rsidRPr="008553DA">
              <w:t xml:space="preserve">Relationship to you: </w:t>
            </w:r>
          </w:p>
        </w:tc>
        <w:tc>
          <w:tcPr>
            <w:tcW w:w="4735" w:type="dxa"/>
          </w:tcPr>
          <w:p w:rsidRPr="008553DA" w:rsidR="008553DA" w:rsidP="008553DA" w:rsidRDefault="008553DA" w14:paraId="42724786" w14:textId="77777777">
            <w:pPr>
              <w:pStyle w:val="TableContent"/>
              <w:spacing w:before="80" w:after="80"/>
            </w:pPr>
            <w:r w:rsidRPr="008553DA">
              <w:t xml:space="preserve">Relationship to you: </w:t>
            </w:r>
          </w:p>
        </w:tc>
      </w:tr>
      <w:tr w:rsidRPr="007E269F" w:rsidR="008553DA" w:rsidTr="008553DA" w14:paraId="603F686A" w14:textId="77777777">
        <w:trPr>
          <w:trHeight w:val="362"/>
        </w:trPr>
        <w:tc>
          <w:tcPr>
            <w:tcW w:w="9469" w:type="dxa"/>
            <w:gridSpan w:val="2"/>
            <w:shd w:val="clear" w:color="auto" w:fill="DCE0F7" w:themeFill="text1" w:themeFillTint="1A"/>
            <w:vAlign w:val="center"/>
          </w:tcPr>
          <w:p w:rsidRPr="008553DA" w:rsidR="008553DA" w:rsidP="008553DA" w:rsidRDefault="008553DA" w14:paraId="5EB4FC49" w14:textId="77777777">
            <w:pPr>
              <w:pStyle w:val="TableContent"/>
              <w:spacing w:before="80" w:after="80"/>
              <w:rPr>
                <w:b/>
                <w:bCs/>
              </w:rPr>
            </w:pPr>
            <w:r w:rsidRPr="008553DA">
              <w:rPr>
                <w:b/>
                <w:bCs/>
              </w:rPr>
              <w:t xml:space="preserve">May we request a reference: please edit to show </w:t>
            </w:r>
          </w:p>
        </w:tc>
      </w:tr>
      <w:tr w:rsidRPr="007E269F" w:rsidR="008553DA" w:rsidTr="00E872B2" w14:paraId="0EC4486A" w14:textId="77777777">
        <w:trPr>
          <w:trHeight w:val="833"/>
        </w:trPr>
        <w:tc>
          <w:tcPr>
            <w:tcW w:w="4734" w:type="dxa"/>
            <w:vAlign w:val="center"/>
          </w:tcPr>
          <w:p w:rsidRPr="008553DA" w:rsidR="008553DA" w:rsidP="008553DA" w:rsidRDefault="008553DA" w14:paraId="7B9599EC" w14:textId="607039D9">
            <w:pPr>
              <w:pStyle w:val="TableContent"/>
              <w:numPr>
                <w:ilvl w:val="0"/>
                <w:numId w:val="4"/>
              </w:numPr>
              <w:spacing w:before="80" w:after="80"/>
            </w:pPr>
            <w:r w:rsidRPr="008553DA">
              <w:t>At any time</w:t>
            </w:r>
          </w:p>
          <w:p w:rsidRPr="008553DA" w:rsidR="008553DA" w:rsidP="008553DA" w:rsidRDefault="008553DA" w14:paraId="353EF6C2" w14:textId="53371795">
            <w:pPr>
              <w:pStyle w:val="TableContent"/>
              <w:numPr>
                <w:ilvl w:val="0"/>
                <w:numId w:val="4"/>
              </w:numPr>
              <w:spacing w:before="80" w:after="80"/>
            </w:pPr>
            <w:r w:rsidRPr="008553DA">
              <w:t>Only after an offer of employment</w:t>
            </w:r>
          </w:p>
        </w:tc>
        <w:tc>
          <w:tcPr>
            <w:tcW w:w="4735" w:type="dxa"/>
            <w:vAlign w:val="center"/>
          </w:tcPr>
          <w:p w:rsidRPr="008553DA" w:rsidR="008553DA" w:rsidP="008553DA" w:rsidRDefault="008553DA" w14:paraId="129A0B9D" w14:textId="5B8FDC01">
            <w:pPr>
              <w:pStyle w:val="TableContent"/>
              <w:numPr>
                <w:ilvl w:val="0"/>
                <w:numId w:val="4"/>
              </w:numPr>
              <w:spacing w:before="80" w:after="80"/>
            </w:pPr>
            <w:r w:rsidRPr="008553DA">
              <w:t>At any time</w:t>
            </w:r>
          </w:p>
          <w:p w:rsidRPr="008553DA" w:rsidR="008553DA" w:rsidP="008553DA" w:rsidRDefault="008553DA" w14:paraId="06B9537B" w14:textId="1D4C749D">
            <w:pPr>
              <w:pStyle w:val="TableContent"/>
              <w:numPr>
                <w:ilvl w:val="0"/>
                <w:numId w:val="4"/>
              </w:numPr>
              <w:spacing w:before="80" w:after="80"/>
            </w:pPr>
            <w:r w:rsidRPr="008553DA">
              <w:t>Only after an offer of employment</w:t>
            </w:r>
          </w:p>
        </w:tc>
      </w:tr>
    </w:tbl>
    <w:p w:rsidR="002F26D8" w:rsidP="002F26D8" w:rsidRDefault="002F26D8" w14:paraId="374F3F19" w14:textId="415F7E82"/>
    <w:p w:rsidR="002F26D8" w:rsidP="002F26D8" w:rsidRDefault="002F26D8" w14:paraId="07852050" w14:textId="2D22EF95">
      <w:pPr>
        <w:pStyle w:val="Heading2"/>
      </w:pPr>
      <w:r>
        <w:t>Equal opportunities</w:t>
      </w:r>
    </w:p>
    <w:p w:rsidR="002F26D8" w:rsidP="002F26D8" w:rsidRDefault="002F26D8" w14:paraId="483CB4FE" w14:textId="304DED1D">
      <w:r>
        <w:t xml:space="preserve">Volunteer Ireland is an equal opportunities employer.   Please provide details of any special arrangements or adjustments you would require to enable you to participate in our selection process effectively: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1"/>
      </w:tblGrid>
      <w:tr w:rsidR="002F26D8" w:rsidTr="002F26D8" w14:paraId="2B609D28" w14:textId="77777777">
        <w:trPr>
          <w:trHeight w:val="704"/>
        </w:trPr>
        <w:tc>
          <w:tcPr>
            <w:tcW w:w="9231" w:type="dxa"/>
          </w:tcPr>
          <w:p w:rsidR="002F26D8" w:rsidP="002F26D8" w:rsidRDefault="002F26D8" w14:paraId="6F8062F1" w14:textId="77777777"/>
        </w:tc>
      </w:tr>
    </w:tbl>
    <w:p w:rsidR="002F26D8" w:rsidP="00F82180" w:rsidRDefault="002F26D8" w14:paraId="5EB44D66" w14:textId="1CD826F4">
      <w:pPr>
        <w:pStyle w:val="Heading2"/>
      </w:pPr>
      <w:r>
        <w:t xml:space="preserve">Declaration </w:t>
      </w:r>
    </w:p>
    <w:p w:rsidR="00F82180" w:rsidP="002F26D8" w:rsidRDefault="002F26D8" w14:paraId="01697BA9" w14:textId="2A67B139">
      <w:r>
        <w:t xml:space="preserve">To the best of my knowledge the information on the application is correct. </w:t>
      </w:r>
    </w:p>
    <w:tbl>
      <w:tblPr>
        <w:tblW w:w="9469" w:type="dxa"/>
        <w:tblInd w:w="-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3691"/>
      </w:tblGrid>
      <w:tr w:rsidRPr="002F26D8" w:rsidR="002F26D8" w:rsidTr="00F82180" w14:paraId="437CDA02" w14:textId="77777777">
        <w:trPr>
          <w:trHeight w:val="297"/>
        </w:trPr>
        <w:tc>
          <w:tcPr>
            <w:tcW w:w="5778" w:type="dxa"/>
            <w:shd w:val="clear" w:color="auto" w:fill="DCE0F7" w:themeFill="text1" w:themeFillTint="1A"/>
          </w:tcPr>
          <w:p w:rsidRPr="002F26D8" w:rsidR="002F26D8" w:rsidP="002F26D8" w:rsidRDefault="002F26D8" w14:paraId="35292EC7" w14:textId="63DA5A73">
            <w:pPr>
              <w:spacing w:before="80" w:after="8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Signed</w:t>
            </w:r>
            <w:r w:rsidR="00F82180">
              <w:rPr>
                <w:b/>
                <w:bCs/>
                <w:sz w:val="20"/>
                <w:szCs w:val="20"/>
              </w:rPr>
              <w:t xml:space="preserve">: </w:t>
            </w:r>
            <w:r w:rsidR="00100BC5">
              <w:rPr>
                <w:sz w:val="20"/>
                <w:szCs w:val="20"/>
              </w:rPr>
              <w:t>(</w:t>
            </w:r>
            <w:r w:rsidRPr="00F82180" w:rsidR="00F82180">
              <w:rPr>
                <w:sz w:val="20"/>
                <w:szCs w:val="20"/>
              </w:rPr>
              <w:t>digital signature</w:t>
            </w:r>
            <w:r w:rsidR="00100BC5">
              <w:rPr>
                <w:sz w:val="20"/>
                <w:szCs w:val="20"/>
              </w:rPr>
              <w:t xml:space="preserve">s </w:t>
            </w:r>
            <w:r w:rsidRPr="00F82180" w:rsidR="00F82180">
              <w:rPr>
                <w:sz w:val="20"/>
                <w:szCs w:val="20"/>
              </w:rPr>
              <w:t>accepted)</w:t>
            </w:r>
          </w:p>
        </w:tc>
        <w:tc>
          <w:tcPr>
            <w:tcW w:w="3691" w:type="dxa"/>
            <w:shd w:val="clear" w:color="auto" w:fill="DCE0F7" w:themeFill="text1" w:themeFillTint="1A"/>
          </w:tcPr>
          <w:p w:rsidRPr="002F26D8" w:rsidR="002F26D8" w:rsidP="002F26D8" w:rsidRDefault="002F26D8" w14:paraId="07F45566" w14:textId="327E3D4D">
            <w:pPr>
              <w:spacing w:before="80" w:after="8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</w:t>
            </w:r>
            <w:r w:rsidR="00F82180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Pr="002F26D8" w:rsidR="002F26D8" w:rsidTr="00F82180" w14:paraId="10C515BB" w14:textId="77777777">
        <w:trPr>
          <w:trHeight w:val="872"/>
        </w:trPr>
        <w:tc>
          <w:tcPr>
            <w:tcW w:w="5778" w:type="dxa"/>
          </w:tcPr>
          <w:p w:rsidRPr="002F26D8" w:rsidR="002F26D8" w:rsidP="002F26D8" w:rsidRDefault="002F26D8" w14:paraId="27C46229" w14:textId="5F2BDE1C">
            <w:pPr>
              <w:spacing w:before="80" w:after="80"/>
              <w:rPr>
                <w:sz w:val="20"/>
                <w:szCs w:val="20"/>
              </w:rPr>
            </w:pPr>
          </w:p>
        </w:tc>
        <w:tc>
          <w:tcPr>
            <w:tcW w:w="3691" w:type="dxa"/>
          </w:tcPr>
          <w:p w:rsidRPr="002F26D8" w:rsidR="002F26D8" w:rsidP="002F26D8" w:rsidRDefault="002F26D8" w14:paraId="33F673CC" w14:textId="30F4C498">
            <w:pPr>
              <w:spacing w:before="80" w:after="80"/>
              <w:rPr>
                <w:sz w:val="20"/>
                <w:szCs w:val="20"/>
              </w:rPr>
            </w:pPr>
          </w:p>
        </w:tc>
      </w:tr>
    </w:tbl>
    <w:p w:rsidRPr="00DC1479" w:rsidR="00DC1479" w:rsidP="00DC1479" w:rsidRDefault="00DC1479" w14:paraId="6697F8BA" w14:textId="6F2DDD9F"/>
    <w:p w:rsidRPr="00DC1479" w:rsidR="00DC1479" w:rsidP="00DC1479" w:rsidRDefault="00DC1479" w14:paraId="4D9C1133" w14:textId="774CB5DA"/>
    <w:p w:rsidRPr="00DC1479" w:rsidR="00DC1479" w:rsidP="00DC1479" w:rsidRDefault="00DC1479" w14:paraId="54E974B7" w14:textId="1B2F6886"/>
    <w:p w:rsidRPr="00DC1479" w:rsidR="00DC1479" w:rsidP="00DC1479" w:rsidRDefault="00DC1479" w14:paraId="04C9A092" w14:textId="4621A3E1"/>
    <w:p w:rsidRPr="00DC1479" w:rsidR="00DC1479" w:rsidP="00DC1479" w:rsidRDefault="00DC1479" w14:paraId="1398DA57" w14:textId="69FCE8C9"/>
    <w:p w:rsidRPr="00DC1479" w:rsidR="00DC1479" w:rsidP="00DC1479" w:rsidRDefault="00DC1479" w14:paraId="267B552A" w14:textId="647F068B"/>
    <w:p w:rsidRPr="00DC1479" w:rsidR="00DC1479" w:rsidP="00DC1479" w:rsidRDefault="00DC1479" w14:paraId="782AFDFA" w14:textId="245E46D9"/>
    <w:p w:rsidRPr="00DC1479" w:rsidR="00DC1479" w:rsidP="00DC1479" w:rsidRDefault="00DC1479" w14:paraId="4FD0C361" w14:textId="16E44432"/>
    <w:p w:rsidRPr="00DC1479" w:rsidR="00DC1479" w:rsidP="00DC1479" w:rsidRDefault="00DC1479" w14:paraId="4E18F17A" w14:textId="2DF4C1D1"/>
    <w:p w:rsidRPr="00DC1479" w:rsidR="00DC1479" w:rsidP="36918373" w:rsidRDefault="00DC1479" w14:paraId="7CE642AE" w14:textId="159024E3">
      <w:pPr>
        <w:pStyle w:val="Normal"/>
      </w:pPr>
    </w:p>
    <w:p w:rsidRPr="00DC1479" w:rsidR="00DC1479" w:rsidP="00DC1479" w:rsidRDefault="00DC1479" w14:paraId="0FBBEEAE" w14:textId="77777777"/>
    <w:sectPr w:rsidRPr="00DC1479" w:rsidR="00DC1479" w:rsidSect="00EF1E43">
      <w:footerReference w:type="default" r:id="rId10"/>
      <w:headerReference w:type="first" r:id="rId11"/>
      <w:footerReference w:type="first" r:id="rId12"/>
      <w:pgSz w:w="11906" w:h="16838" w:orient="portrait" w:code="9"/>
      <w:pgMar w:top="1134" w:right="1531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F1E0A" w:rsidP="0099332C" w:rsidRDefault="00DF1E0A" w14:paraId="4CE5F199" w14:textId="77777777">
      <w:pPr>
        <w:spacing w:after="0" w:line="240" w:lineRule="auto"/>
      </w:pPr>
      <w:r>
        <w:separator/>
      </w:r>
    </w:p>
  </w:endnote>
  <w:endnote w:type="continuationSeparator" w:id="0">
    <w:p w:rsidR="00DF1E0A" w:rsidP="0099332C" w:rsidRDefault="00DF1E0A" w14:paraId="395CC21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">
    <w:charset w:val="00"/>
    <w:family w:val="auto"/>
    <w:pitch w:val="variable"/>
    <w:sig w:usb0="8000002F" w:usb1="5000205B" w:usb2="00000000" w:usb3="00000000" w:csb0="00000093" w:csb1="00000000"/>
    <w:embedRegular w:fontKey="{08A65908-F948-4DB3-8FEA-2DACE9D54741}" r:id="rId1"/>
    <w:embedBold w:fontKey="{78DF4FB2-9998-421A-B7A9-E1F2C1CC7BC3}" r:id="rId2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AF8331D5-3CBA-4D59-B1BB-2001775E09E8}" r:id="rId3"/>
    <w:embedBold w:fontKey="{6AB9B3B1-03D0-4D42-BDAD-7D2A1F02622E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6AA12168-68AF-4C26-80F7-100EF653F5B1}" r:id="rId5"/>
  </w:font>
  <w:font w:name="DM Serif Display">
    <w:charset w:val="00"/>
    <w:family w:val="auto"/>
    <w:pitch w:val="variable"/>
    <w:sig w:usb0="8000006F" w:usb1="0000004B" w:usb2="00000000" w:usb3="00000000" w:csb0="0000019F" w:csb1="00000000"/>
    <w:embedRegular w:fontKey="{76A0A0E3-D541-4383-84BA-A1095979A49F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5113E" w:rsidR="0035113E" w:rsidP="0035113E" w:rsidRDefault="0035113E" w14:paraId="078865A0" w14:textId="77777777">
    <w:pPr>
      <w:spacing w:after="0"/>
      <w:rPr>
        <w:color w:val="D50057" w:themeColor="accent1"/>
        <w:sz w:val="16"/>
        <w:szCs w:val="16"/>
      </w:rPr>
    </w:pPr>
    <w:r w:rsidRPr="00D96915">
      <w:rPr>
        <w:color w:val="D50057" w:themeColor="accent1"/>
        <w:sz w:val="16"/>
        <w:szCs w:val="16"/>
      </w:rPr>
      <w:ptab w:alignment="right" w:relativeTo="margin" w:leader="none"/>
    </w:r>
    <w:r w:rsidRPr="00D96915">
      <w:rPr>
        <w:color w:val="D50057" w:themeColor="accent1"/>
        <w:sz w:val="16"/>
        <w:szCs w:val="16"/>
      </w:rPr>
      <w:t xml:space="preserve"> </w:t>
    </w:r>
    <w:sdt>
      <w:sdtPr>
        <w:rPr>
          <w:color w:val="D50057" w:themeColor="accent1"/>
          <w:sz w:val="16"/>
          <w:szCs w:val="16"/>
        </w:rPr>
        <w:id w:val="1089116723"/>
        <w:docPartObj>
          <w:docPartGallery w:val="Page Numbers (Bottom of Page)"/>
          <w:docPartUnique/>
        </w:docPartObj>
      </w:sdtPr>
      <w:sdtContent>
        <w:sdt>
          <w:sdtPr>
            <w:rPr>
              <w:color w:val="D50057" w:themeColor="accent1"/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 w:rsidRPr="00D96915">
              <w:rPr>
                <w:color w:val="D50057" w:themeColor="accent1"/>
                <w:sz w:val="16"/>
                <w:szCs w:val="16"/>
              </w:rPr>
              <w:t xml:space="preserve">Page </w:t>
            </w:r>
            <w:r w:rsidRPr="00D96915">
              <w:rPr>
                <w:b/>
                <w:bCs/>
                <w:color w:val="D50057" w:themeColor="accent1"/>
                <w:sz w:val="16"/>
                <w:szCs w:val="16"/>
              </w:rPr>
              <w:fldChar w:fldCharType="begin"/>
            </w:r>
            <w:r w:rsidRPr="00D96915">
              <w:rPr>
                <w:b/>
                <w:bCs/>
                <w:color w:val="D50057" w:themeColor="accent1"/>
                <w:sz w:val="16"/>
                <w:szCs w:val="16"/>
              </w:rPr>
              <w:instrText xml:space="preserve"> PAGE </w:instrText>
            </w:r>
            <w:r w:rsidRPr="00D96915">
              <w:rPr>
                <w:b/>
                <w:bCs/>
                <w:color w:val="D50057" w:themeColor="accent1"/>
                <w:sz w:val="16"/>
                <w:szCs w:val="16"/>
              </w:rPr>
              <w:fldChar w:fldCharType="separate"/>
            </w:r>
            <w:r>
              <w:rPr>
                <w:b/>
                <w:bCs/>
                <w:color w:val="D50057" w:themeColor="accent1"/>
                <w:sz w:val="16"/>
                <w:szCs w:val="16"/>
              </w:rPr>
              <w:t>1</w:t>
            </w:r>
            <w:r w:rsidRPr="00D96915">
              <w:rPr>
                <w:b/>
                <w:bCs/>
                <w:color w:val="D50057" w:themeColor="accent1"/>
                <w:sz w:val="16"/>
                <w:szCs w:val="16"/>
              </w:rPr>
              <w:fldChar w:fldCharType="end"/>
            </w:r>
            <w:r w:rsidRPr="00D96915">
              <w:rPr>
                <w:color w:val="D50057" w:themeColor="accent1"/>
                <w:sz w:val="16"/>
                <w:szCs w:val="16"/>
              </w:rPr>
              <w:t xml:space="preserve"> of </w:t>
            </w:r>
            <w:r w:rsidRPr="00D96915">
              <w:rPr>
                <w:b/>
                <w:bCs/>
                <w:color w:val="D50057" w:themeColor="accent1"/>
                <w:sz w:val="16"/>
                <w:szCs w:val="16"/>
              </w:rPr>
              <w:fldChar w:fldCharType="begin"/>
            </w:r>
            <w:r w:rsidRPr="00D96915">
              <w:rPr>
                <w:b/>
                <w:bCs/>
                <w:color w:val="D50057" w:themeColor="accent1"/>
                <w:sz w:val="16"/>
                <w:szCs w:val="16"/>
              </w:rPr>
              <w:instrText xml:space="preserve"> NUMPAGES  </w:instrText>
            </w:r>
            <w:r w:rsidRPr="00D96915">
              <w:rPr>
                <w:b/>
                <w:bCs/>
                <w:color w:val="D50057" w:themeColor="accent1"/>
                <w:sz w:val="16"/>
                <w:szCs w:val="16"/>
              </w:rPr>
              <w:fldChar w:fldCharType="separate"/>
            </w:r>
            <w:r>
              <w:rPr>
                <w:b/>
                <w:bCs/>
                <w:color w:val="D50057" w:themeColor="accent1"/>
                <w:sz w:val="16"/>
                <w:szCs w:val="16"/>
              </w:rPr>
              <w:t>1</w:t>
            </w:r>
            <w:r w:rsidRPr="00D96915">
              <w:rPr>
                <w:b/>
                <w:bCs/>
                <w:color w:val="D50057" w:themeColor="accent1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7F6B33" w:rsidR="00EF1E43" w:rsidP="00EF1E43" w:rsidRDefault="00EF1E43" w14:paraId="02973EFB" w14:textId="77777777">
    <w:pPr>
      <w:shd w:val="clear" w:color="auto" w:fill="FFFFFF"/>
      <w:spacing w:after="0"/>
      <w:rPr>
        <w:rFonts w:eastAsiaTheme="minorEastAsia"/>
        <w:noProof/>
        <w:color w:val="111C4E" w:themeColor="text2"/>
        <w:sz w:val="16"/>
        <w:szCs w:val="16"/>
        <w:lang w:eastAsia="en-IE"/>
      </w:rPr>
    </w:pPr>
  </w:p>
  <w:p w:rsidRPr="00DC1479" w:rsidR="00B836E5" w:rsidP="00DC1479" w:rsidRDefault="00EF1E43" w14:paraId="7F57DB00" w14:textId="5D5E1808">
    <w:pPr>
      <w:shd w:val="clear" w:color="auto" w:fill="FFFFFF"/>
      <w:spacing w:after="0"/>
      <w:rPr>
        <w:rFonts w:eastAsiaTheme="minorEastAsia"/>
        <w:noProof/>
        <w:color w:val="111C4E" w:themeColor="text2"/>
        <w:sz w:val="16"/>
        <w:szCs w:val="16"/>
        <w:lang w:eastAsia="en-IE"/>
      </w:rPr>
    </w:pPr>
    <w:r w:rsidRPr="00994678">
      <w:rPr>
        <w:rFonts w:eastAsiaTheme="minorEastAsia"/>
        <w:noProof/>
        <w:color w:val="111C4E" w:themeColor="text2"/>
        <w:sz w:val="16"/>
        <w:szCs w:val="16"/>
        <w:lang w:eastAsia="en-IE"/>
      </w:rPr>
      <w:t xml:space="preserve">Volunteering Ireland, trading as Volunteer Ireland, is a company limited by guarantee and with charity status (CRO 362625 / CHY 15474 / Registered Charity Number 20053505). Our registered address is </w:t>
    </w:r>
    <w:r w:rsidRPr="00DC1479" w:rsidR="00DC1479">
      <w:rPr>
        <w:rFonts w:eastAsiaTheme="minorEastAsia"/>
        <w:noProof/>
        <w:color w:val="111C4E" w:themeColor="text2"/>
        <w:sz w:val="16"/>
        <w:szCs w:val="16"/>
        <w:lang w:eastAsia="en-IE"/>
      </w:rPr>
      <w:t>Regus House,</w:t>
    </w:r>
    <w:r w:rsidR="00DC1479">
      <w:rPr>
        <w:rFonts w:eastAsiaTheme="minorEastAsia"/>
        <w:noProof/>
        <w:color w:val="111C4E" w:themeColor="text2"/>
        <w:sz w:val="16"/>
        <w:szCs w:val="16"/>
        <w:lang w:eastAsia="en-IE"/>
      </w:rPr>
      <w:t xml:space="preserve"> </w:t>
    </w:r>
    <w:r w:rsidRPr="00DC1479" w:rsidR="00DC1479">
      <w:rPr>
        <w:rFonts w:eastAsiaTheme="minorEastAsia"/>
        <w:noProof/>
        <w:color w:val="111C4E" w:themeColor="text2"/>
        <w:sz w:val="16"/>
        <w:szCs w:val="16"/>
        <w:lang w:eastAsia="en-IE"/>
      </w:rPr>
      <w:t>Harcourt Centre,</w:t>
    </w:r>
    <w:r w:rsidR="00DC1479">
      <w:rPr>
        <w:rFonts w:eastAsiaTheme="minorEastAsia"/>
        <w:noProof/>
        <w:color w:val="111C4E" w:themeColor="text2"/>
        <w:sz w:val="16"/>
        <w:szCs w:val="16"/>
        <w:lang w:eastAsia="en-IE"/>
      </w:rPr>
      <w:t xml:space="preserve"> </w:t>
    </w:r>
    <w:r w:rsidRPr="00DC1479" w:rsidR="00DC1479">
      <w:rPr>
        <w:rFonts w:eastAsiaTheme="minorEastAsia"/>
        <w:noProof/>
        <w:color w:val="111C4E" w:themeColor="text2"/>
        <w:sz w:val="16"/>
        <w:szCs w:val="16"/>
        <w:lang w:eastAsia="en-IE"/>
      </w:rPr>
      <w:t>Harcourt Road,</w:t>
    </w:r>
    <w:r w:rsidR="00DC1479">
      <w:rPr>
        <w:rFonts w:eastAsiaTheme="minorEastAsia"/>
        <w:noProof/>
        <w:color w:val="111C4E" w:themeColor="text2"/>
        <w:sz w:val="16"/>
        <w:szCs w:val="16"/>
        <w:lang w:eastAsia="en-IE"/>
      </w:rPr>
      <w:t xml:space="preserve"> </w:t>
    </w:r>
    <w:r w:rsidRPr="00DC1479" w:rsidR="00DC1479">
      <w:rPr>
        <w:rFonts w:eastAsiaTheme="minorEastAsia"/>
        <w:noProof/>
        <w:color w:val="111C4E" w:themeColor="text2"/>
        <w:sz w:val="16"/>
        <w:szCs w:val="16"/>
        <w:lang w:eastAsia="en-IE"/>
      </w:rPr>
      <w:t>Dublin,</w:t>
    </w:r>
    <w:r w:rsidR="00DC1479">
      <w:rPr>
        <w:rFonts w:eastAsiaTheme="minorEastAsia"/>
        <w:noProof/>
        <w:color w:val="111C4E" w:themeColor="text2"/>
        <w:sz w:val="16"/>
        <w:szCs w:val="16"/>
        <w:lang w:eastAsia="en-IE"/>
      </w:rPr>
      <w:t xml:space="preserve"> </w:t>
    </w:r>
    <w:r w:rsidRPr="00DC1479" w:rsidR="00DC1479">
      <w:rPr>
        <w:rFonts w:eastAsiaTheme="minorEastAsia"/>
        <w:noProof/>
        <w:color w:val="111C4E" w:themeColor="text2"/>
        <w:sz w:val="16"/>
        <w:szCs w:val="16"/>
        <w:lang w:eastAsia="en-IE"/>
      </w:rPr>
      <w:t>D02 HW77</w:t>
    </w:r>
    <w:r w:rsidRPr="00994678">
      <w:rPr>
        <w:rFonts w:eastAsiaTheme="minorEastAsia"/>
        <w:noProof/>
        <w:color w:val="111C4E" w:themeColor="text2"/>
        <w:sz w:val="16"/>
        <w:szCs w:val="16"/>
        <w:lang w:eastAsia="en-IE"/>
      </w:rPr>
      <w:t>.</w:t>
    </w:r>
    <w:r w:rsidRPr="00B836E5" w:rsidR="00B836E5">
      <w:t xml:space="preserve"> </w:t>
    </w:r>
  </w:p>
  <w:p w:rsidRPr="00B836E5" w:rsidR="00B836E5" w:rsidP="00B836E5" w:rsidRDefault="00B836E5" w14:paraId="68799B91" w14:textId="77777777">
    <w:pPr>
      <w:shd w:val="clear" w:color="auto" w:fill="FFFFFF"/>
      <w:spacing w:after="0" w:line="240" w:lineRule="auto"/>
      <w:rPr>
        <w:rFonts w:eastAsiaTheme="minorEastAsia"/>
        <w:noProof/>
        <w:color w:val="D50057" w:themeColor="accent1"/>
        <w:sz w:val="16"/>
        <w:szCs w:val="16"/>
        <w:lang w:eastAsia="en-I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F1E0A" w:rsidP="0099332C" w:rsidRDefault="00DF1E0A" w14:paraId="2705CB5A" w14:textId="77777777">
      <w:pPr>
        <w:spacing w:after="0" w:line="240" w:lineRule="auto"/>
      </w:pPr>
      <w:r>
        <w:separator/>
      </w:r>
    </w:p>
  </w:footnote>
  <w:footnote w:type="continuationSeparator" w:id="0">
    <w:p w:rsidR="00DF1E0A" w:rsidP="0099332C" w:rsidRDefault="00DF1E0A" w14:paraId="36B1F63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F1E43" w:rsidRDefault="00EF1E43" w14:paraId="605A10CA" w14:textId="77777777">
    <w:pPr>
      <w:pStyle w:val="Header"/>
    </w:pPr>
    <w:r>
      <w:rPr>
        <w:noProof/>
      </w:rPr>
      <w:drawing>
        <wp:inline distT="0" distB="0" distL="0" distR="0" wp14:anchorId="1D30BF66" wp14:editId="722B727C">
          <wp:extent cx="2160000" cy="809912"/>
          <wp:effectExtent l="0" t="0" r="0" b="9525"/>
          <wp:docPr id="1" name="Picture 1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809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F61D9"/>
    <w:multiLevelType w:val="hybridMultilevel"/>
    <w:tmpl w:val="4C1AE716"/>
    <w:lvl w:ilvl="0" w:tplc="3998DCB2">
      <w:numFmt w:val="bullet"/>
      <w:lvlText w:val="-"/>
      <w:lvlJc w:val="left"/>
      <w:pPr>
        <w:ind w:left="720" w:hanging="360"/>
      </w:pPr>
      <w:rPr>
        <w:rFonts w:hint="default" w:ascii="DM Sans" w:hAnsi="DM Sans" w:eastAsiaTheme="minorHAnsi" w:cstheme="minorBidi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EE70B8A"/>
    <w:multiLevelType w:val="hybridMultilevel"/>
    <w:tmpl w:val="BB44B8DC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9650A96"/>
    <w:multiLevelType w:val="hybridMultilevel"/>
    <w:tmpl w:val="A088022C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AE23220"/>
    <w:multiLevelType w:val="hybridMultilevel"/>
    <w:tmpl w:val="798EBB52"/>
    <w:lvl w:ilvl="0" w:tplc="C31457D6">
      <w:start w:val="1"/>
      <w:numFmt w:val="bullet"/>
      <w:lvlText w:val=""/>
      <w:lvlJc w:val="left"/>
      <w:pPr>
        <w:ind w:left="360" w:hanging="360"/>
      </w:pPr>
      <w:rPr>
        <w:rFonts w:hint="default" w:ascii="Symbol" w:hAnsi="Symbol"/>
        <w:sz w:val="32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620036942">
    <w:abstractNumId w:val="0"/>
  </w:num>
  <w:num w:numId="2" w16cid:durableId="855538340">
    <w:abstractNumId w:val="2"/>
  </w:num>
  <w:num w:numId="3" w16cid:durableId="824856740">
    <w:abstractNumId w:val="1"/>
  </w:num>
  <w:num w:numId="4" w16cid:durableId="1788505561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TrueTypeFonts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479"/>
    <w:rsid w:val="000108C4"/>
    <w:rsid w:val="00096B12"/>
    <w:rsid w:val="000B77B4"/>
    <w:rsid w:val="00100BC5"/>
    <w:rsid w:val="00120833"/>
    <w:rsid w:val="00130166"/>
    <w:rsid w:val="00167B64"/>
    <w:rsid w:val="001C049E"/>
    <w:rsid w:val="0022581B"/>
    <w:rsid w:val="00251BB9"/>
    <w:rsid w:val="002B6B1D"/>
    <w:rsid w:val="002F26D8"/>
    <w:rsid w:val="0035113E"/>
    <w:rsid w:val="00390AF0"/>
    <w:rsid w:val="0043566B"/>
    <w:rsid w:val="00497C4B"/>
    <w:rsid w:val="004D7A2B"/>
    <w:rsid w:val="005650E2"/>
    <w:rsid w:val="005C2325"/>
    <w:rsid w:val="005C687C"/>
    <w:rsid w:val="006602F0"/>
    <w:rsid w:val="006E0200"/>
    <w:rsid w:val="007004EE"/>
    <w:rsid w:val="00707171"/>
    <w:rsid w:val="007236A0"/>
    <w:rsid w:val="00752933"/>
    <w:rsid w:val="007552F0"/>
    <w:rsid w:val="0075550A"/>
    <w:rsid w:val="00772B2A"/>
    <w:rsid w:val="007E269F"/>
    <w:rsid w:val="008553DA"/>
    <w:rsid w:val="008C5C7B"/>
    <w:rsid w:val="008F0321"/>
    <w:rsid w:val="00903C36"/>
    <w:rsid w:val="00956969"/>
    <w:rsid w:val="0099332C"/>
    <w:rsid w:val="009A5B32"/>
    <w:rsid w:val="009D67D3"/>
    <w:rsid w:val="009D7258"/>
    <w:rsid w:val="00A16086"/>
    <w:rsid w:val="00A31717"/>
    <w:rsid w:val="00A36F9A"/>
    <w:rsid w:val="00A64658"/>
    <w:rsid w:val="00AF1AEE"/>
    <w:rsid w:val="00B214B2"/>
    <w:rsid w:val="00B344EE"/>
    <w:rsid w:val="00B640C2"/>
    <w:rsid w:val="00B836E5"/>
    <w:rsid w:val="00BF303A"/>
    <w:rsid w:val="00BF45B4"/>
    <w:rsid w:val="00C056C8"/>
    <w:rsid w:val="00C12EEF"/>
    <w:rsid w:val="00C551EB"/>
    <w:rsid w:val="00C605CA"/>
    <w:rsid w:val="00DB3D87"/>
    <w:rsid w:val="00DC1479"/>
    <w:rsid w:val="00DE04DF"/>
    <w:rsid w:val="00DF1E0A"/>
    <w:rsid w:val="00E3124D"/>
    <w:rsid w:val="00E72356"/>
    <w:rsid w:val="00ED2F6C"/>
    <w:rsid w:val="00EE0B24"/>
    <w:rsid w:val="00EE7309"/>
    <w:rsid w:val="00EF1E43"/>
    <w:rsid w:val="00F16483"/>
    <w:rsid w:val="00F57F2F"/>
    <w:rsid w:val="00F82180"/>
    <w:rsid w:val="00FB061B"/>
    <w:rsid w:val="00FD06BB"/>
    <w:rsid w:val="210F27E4"/>
    <w:rsid w:val="36918373"/>
    <w:rsid w:val="42C51D0F"/>
    <w:rsid w:val="4606810D"/>
    <w:rsid w:val="4FEE281D"/>
    <w:rsid w:val="509FF34B"/>
    <w:rsid w:val="6A32AB80"/>
    <w:rsid w:val="761B3F7E"/>
    <w:rsid w:val="7B2E9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789D11"/>
  <w15:chartTrackingRefBased/>
  <w15:docId w15:val="{DE30813B-ACC6-4E22-B7A2-F9E379D5D2F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F26D8"/>
    <w:pPr>
      <w:spacing w:line="276" w:lineRule="auto"/>
    </w:pPr>
    <w:rPr>
      <w:rFonts w:ascii="DM Sans" w:hAnsi="DM Sans"/>
      <w:color w:val="111C4E" w:themeColor="text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550A"/>
    <w:pPr>
      <w:spacing w:line="240" w:lineRule="auto"/>
      <w:outlineLvl w:val="0"/>
    </w:pPr>
    <w:rPr>
      <w:b/>
      <w:bCs/>
      <w:color w:val="D50057" w:themeColor="accent1"/>
      <w:sz w:val="44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550A"/>
    <w:pPr>
      <w:spacing w:line="240" w:lineRule="auto"/>
      <w:outlineLvl w:val="1"/>
    </w:pPr>
    <w:rPr>
      <w:b/>
      <w:bCs/>
      <w:color w:val="D50057" w:themeColor="accent1"/>
      <w:sz w:val="36"/>
      <w:szCs w:val="6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50E2"/>
    <w:pPr>
      <w:outlineLvl w:val="2"/>
    </w:pPr>
    <w:rPr>
      <w:b/>
      <w:bCs/>
      <w:color w:val="D50057" w:themeColor="accent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0E2"/>
    <w:pPr>
      <w:outlineLvl w:val="3"/>
    </w:pPr>
    <w:rPr>
      <w:b/>
      <w:bCs/>
      <w:color w:val="D50057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836E5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9F0040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5550A"/>
    <w:rPr>
      <w:rFonts w:ascii="DM Sans" w:hAnsi="DM Sans"/>
      <w:b/>
      <w:bCs/>
      <w:color w:val="D50057" w:themeColor="accent1"/>
      <w:sz w:val="44"/>
      <w:szCs w:val="72"/>
    </w:rPr>
  </w:style>
  <w:style w:type="character" w:styleId="Heading2Char" w:customStyle="1">
    <w:name w:val="Heading 2 Char"/>
    <w:basedOn w:val="DefaultParagraphFont"/>
    <w:link w:val="Heading2"/>
    <w:uiPriority w:val="9"/>
    <w:rsid w:val="0075550A"/>
    <w:rPr>
      <w:rFonts w:ascii="DM Sans" w:hAnsi="DM Sans"/>
      <w:b/>
      <w:bCs/>
      <w:color w:val="D50057" w:themeColor="accent1"/>
      <w:sz w:val="36"/>
      <w:szCs w:val="60"/>
    </w:rPr>
  </w:style>
  <w:style w:type="character" w:styleId="Heading3Char" w:customStyle="1">
    <w:name w:val="Heading 3 Char"/>
    <w:basedOn w:val="DefaultParagraphFont"/>
    <w:link w:val="Heading3"/>
    <w:uiPriority w:val="9"/>
    <w:rsid w:val="005650E2"/>
    <w:rPr>
      <w:rFonts w:ascii="DM Sans" w:hAnsi="DM Sans"/>
      <w:b/>
      <w:bCs/>
      <w:color w:val="D50057" w:themeColor="accent1"/>
      <w:sz w:val="30"/>
      <w:szCs w:val="30"/>
    </w:rPr>
  </w:style>
  <w:style w:type="character" w:styleId="Heading4Char" w:customStyle="1">
    <w:name w:val="Heading 4 Char"/>
    <w:basedOn w:val="DefaultParagraphFont"/>
    <w:link w:val="Heading4"/>
    <w:uiPriority w:val="9"/>
    <w:rsid w:val="005650E2"/>
    <w:rPr>
      <w:rFonts w:ascii="DM Sans" w:hAnsi="DM Sans"/>
      <w:b/>
      <w:bCs/>
      <w:color w:val="D50057" w:themeColor="accen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5550A"/>
    <w:pPr>
      <w:spacing w:line="240" w:lineRule="auto"/>
    </w:pPr>
    <w:rPr>
      <w:rFonts w:ascii="DM Serif Display" w:hAnsi="DM Serif Display"/>
      <w:color w:val="D50057" w:themeColor="accent1"/>
      <w:sz w:val="44"/>
      <w:szCs w:val="72"/>
    </w:rPr>
  </w:style>
  <w:style w:type="character" w:styleId="TitleChar" w:customStyle="1">
    <w:name w:val="Title Char"/>
    <w:basedOn w:val="DefaultParagraphFont"/>
    <w:link w:val="Title"/>
    <w:uiPriority w:val="10"/>
    <w:rsid w:val="0075550A"/>
    <w:rPr>
      <w:rFonts w:ascii="DM Serif Display" w:hAnsi="DM Serif Display"/>
      <w:color w:val="D50057" w:themeColor="accent1"/>
      <w:sz w:val="44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550A"/>
    <w:pPr>
      <w:spacing w:line="240" w:lineRule="auto"/>
    </w:pPr>
    <w:rPr>
      <w:rFonts w:ascii="DM Serif Display" w:hAnsi="DM Serif Display"/>
      <w:color w:val="D50057" w:themeColor="accent1"/>
      <w:sz w:val="36"/>
      <w:szCs w:val="60"/>
    </w:rPr>
  </w:style>
  <w:style w:type="character" w:styleId="SubtitleChar" w:customStyle="1">
    <w:name w:val="Subtitle Char"/>
    <w:basedOn w:val="DefaultParagraphFont"/>
    <w:link w:val="Subtitle"/>
    <w:uiPriority w:val="11"/>
    <w:rsid w:val="0075550A"/>
    <w:rPr>
      <w:rFonts w:ascii="DM Serif Display" w:hAnsi="DM Serif Display"/>
      <w:color w:val="D50057" w:themeColor="accent1"/>
      <w:sz w:val="36"/>
      <w:szCs w:val="60"/>
    </w:rPr>
  </w:style>
  <w:style w:type="paragraph" w:styleId="Quote">
    <w:name w:val="Quote"/>
    <w:basedOn w:val="Normal"/>
    <w:next w:val="Normal"/>
    <w:link w:val="QuoteChar"/>
    <w:uiPriority w:val="29"/>
    <w:qFormat/>
    <w:rsid w:val="0075550A"/>
    <w:rPr>
      <w:rFonts w:ascii="DM Serif Display" w:hAnsi="DM Serif Display"/>
      <w:color w:val="D50057" w:themeColor="accent1"/>
      <w:sz w:val="30"/>
      <w:szCs w:val="32"/>
    </w:rPr>
  </w:style>
  <w:style w:type="character" w:styleId="QuoteChar" w:customStyle="1">
    <w:name w:val="Quote Char"/>
    <w:basedOn w:val="DefaultParagraphFont"/>
    <w:link w:val="Quote"/>
    <w:uiPriority w:val="29"/>
    <w:rsid w:val="0075550A"/>
    <w:rPr>
      <w:rFonts w:ascii="DM Serif Display" w:hAnsi="DM Serif Display"/>
      <w:color w:val="D50057" w:themeColor="accent1"/>
      <w:sz w:val="30"/>
      <w:szCs w:val="32"/>
    </w:rPr>
  </w:style>
  <w:style w:type="character" w:styleId="Strong">
    <w:name w:val="Strong"/>
    <w:uiPriority w:val="22"/>
    <w:qFormat/>
    <w:rsid w:val="00A64658"/>
    <w:rPr>
      <w:b/>
      <w:bCs/>
      <w:sz w:val="22"/>
      <w:szCs w:val="24"/>
    </w:rPr>
  </w:style>
  <w:style w:type="table" w:styleId="TableGrid">
    <w:name w:val="Table Grid"/>
    <w:basedOn w:val="TableNormal"/>
    <w:uiPriority w:val="39"/>
    <w:rsid w:val="0075293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Content" w:customStyle="1">
    <w:name w:val="Table Content"/>
    <w:basedOn w:val="Normal"/>
    <w:link w:val="TableContentChar"/>
    <w:qFormat/>
    <w:rsid w:val="00752933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120833"/>
    <w:pPr>
      <w:ind w:left="720"/>
      <w:contextualSpacing/>
    </w:pPr>
  </w:style>
  <w:style w:type="character" w:styleId="TableContentChar" w:customStyle="1">
    <w:name w:val="Table Content Char"/>
    <w:basedOn w:val="DefaultParagraphFont"/>
    <w:link w:val="TableContent"/>
    <w:rsid w:val="00752933"/>
    <w:rPr>
      <w:rFonts w:ascii="DM Sans" w:hAnsi="DM Sans"/>
      <w:color w:val="111C4E" w:themeColor="text1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9332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9332C"/>
    <w:rPr>
      <w:rFonts w:ascii="DM Sans" w:hAnsi="DM Sans"/>
      <w:color w:val="111C4E" w:themeColor="text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332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9332C"/>
    <w:rPr>
      <w:rFonts w:ascii="DM Sans" w:hAnsi="DM Sans"/>
      <w:color w:val="111C4E" w:themeColor="text1"/>
      <w:sz w:val="24"/>
      <w:szCs w:val="24"/>
    </w:rPr>
  </w:style>
  <w:style w:type="paragraph" w:styleId="NoSpacing">
    <w:name w:val="No Spacing"/>
    <w:uiPriority w:val="1"/>
    <w:qFormat/>
    <w:rsid w:val="00B836E5"/>
    <w:pPr>
      <w:spacing w:after="0" w:line="240" w:lineRule="auto"/>
    </w:pPr>
    <w:rPr>
      <w:rFonts w:ascii="DM Sans" w:hAnsi="DM Sans"/>
      <w:color w:val="111C4E" w:themeColor="text1"/>
      <w:sz w:val="24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rsid w:val="00B836E5"/>
    <w:rPr>
      <w:rFonts w:asciiTheme="majorHAnsi" w:hAnsiTheme="majorHAnsi" w:eastAsiaTheme="majorEastAsia" w:cstheme="majorBidi"/>
      <w:color w:val="9F0040" w:themeColor="accent1" w:themeShade="B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C1479"/>
    <w:rPr>
      <w:color w:val="41009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14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footer" Target="foot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Volunteer%20Ireland\Volunteer%20Ireland%20Team%20Site%20-%20SharePoint%20Documents\VI%20Policies%20&amp;%20Procedures\Supporting%20Documents\Templates\35.%20VI%20Letterhead%20-%20Template.dotx" TargetMode="External"/></Relationships>
</file>

<file path=word/theme/theme1.xml><?xml version="1.0" encoding="utf-8"?>
<a:theme xmlns:a="http://schemas.openxmlformats.org/drawingml/2006/main" name="Office Theme">
  <a:themeElements>
    <a:clrScheme name="Volunteer Ireland Colours 2022">
      <a:dk1>
        <a:srgbClr val="111C4E"/>
      </a:dk1>
      <a:lt1>
        <a:sysClr val="window" lastClr="FFFFFF"/>
      </a:lt1>
      <a:dk2>
        <a:srgbClr val="111C4E"/>
      </a:dk2>
      <a:lt2>
        <a:srgbClr val="E7E6E6"/>
      </a:lt2>
      <a:accent1>
        <a:srgbClr val="D50057"/>
      </a:accent1>
      <a:accent2>
        <a:srgbClr val="410099"/>
      </a:accent2>
      <a:accent3>
        <a:srgbClr val="6FCFEB"/>
      </a:accent3>
      <a:accent4>
        <a:srgbClr val="8B0078"/>
      </a:accent4>
      <a:accent5>
        <a:srgbClr val="99E6D8"/>
      </a:accent5>
      <a:accent6>
        <a:srgbClr val="00C08B"/>
      </a:accent6>
      <a:hlink>
        <a:srgbClr val="410099"/>
      </a:hlink>
      <a:folHlink>
        <a:srgbClr val="8B007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0daceeb-bbb8-4463-a2ea-3ef0447cd51a" xsi:nil="true"/>
    <lcf76f155ced4ddcb4097134ff3c332f xmlns="96d3fd52-024d-45e6-85d7-476754ab47f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2927079A16954FA70CB82B43606E1F" ma:contentTypeVersion="19" ma:contentTypeDescription="Create a new document." ma:contentTypeScope="" ma:versionID="1d4cc260e7f053f13e00a01408ad57da">
  <xsd:schema xmlns:xsd="http://www.w3.org/2001/XMLSchema" xmlns:xs="http://www.w3.org/2001/XMLSchema" xmlns:p="http://schemas.microsoft.com/office/2006/metadata/properties" xmlns:ns1="http://schemas.microsoft.com/sharepoint/v3" xmlns:ns2="96d3fd52-024d-45e6-85d7-476754ab47fa" xmlns:ns3="60daceeb-bbb8-4463-a2ea-3ef0447cd51a" targetNamespace="http://schemas.microsoft.com/office/2006/metadata/properties" ma:root="true" ma:fieldsID="064d7b157bb87d24cf2177d3a1ddf5b6" ns1:_="" ns2:_="" ns3:_="">
    <xsd:import namespace="http://schemas.microsoft.com/sharepoint/v3"/>
    <xsd:import namespace="96d3fd52-024d-45e6-85d7-476754ab47fa"/>
    <xsd:import namespace="60daceeb-bbb8-4463-a2ea-3ef0447cd5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d3fd52-024d-45e6-85d7-476754ab47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2648a34-2138-4432-bdba-6bd3e31dfe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daceeb-bbb8-4463-a2ea-3ef0447cd51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d3d3e31-7769-478a-a006-5f8ef0dc9cac}" ma:internalName="TaxCatchAll" ma:showField="CatchAllData" ma:web="60daceeb-bbb8-4463-a2ea-3ef0447cd5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61BE86-8BB1-4D0A-8ED0-0744B9B2BBF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0daceeb-bbb8-4463-a2ea-3ef0447cd51a"/>
    <ds:schemaRef ds:uri="be837495-5330-45f0-845b-d0475a094283"/>
  </ds:schemaRefs>
</ds:datastoreItem>
</file>

<file path=customXml/itemProps2.xml><?xml version="1.0" encoding="utf-8"?>
<ds:datastoreItem xmlns:ds="http://schemas.openxmlformats.org/officeDocument/2006/customXml" ds:itemID="{AB34D2FD-0631-496E-B0BD-6B2086C36C3C}"/>
</file>

<file path=customXml/itemProps3.xml><?xml version="1.0" encoding="utf-8"?>
<ds:datastoreItem xmlns:ds="http://schemas.openxmlformats.org/officeDocument/2006/customXml" ds:itemID="{EC60AD8D-B4F8-49A4-9343-F8E3FCD08EC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35. VI Letterhead - Template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Anna</dc:creator>
  <keywords/>
  <dc:description/>
  <lastModifiedBy>Emma Hopper</lastModifiedBy>
  <revision>5</revision>
  <dcterms:created xsi:type="dcterms:W3CDTF">2023-06-01T14:04:00.0000000Z</dcterms:created>
  <dcterms:modified xsi:type="dcterms:W3CDTF">2024-06-21T14:36:49.6691114Z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0x010100662927079A16954FA70CB82B43606E1F</vt:lpwstr>
  </property>
  <property fmtid="{D5CDD505-2E9C-101B-9397-08002B2CF9AE}" pid="3" name="MediaServiceImageTags">
    <vt:lpwstr/>
  </property>
</Properties>
</file>